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34D36" w14:textId="77777777" w:rsidR="0065569A" w:rsidRPr="0088027A" w:rsidRDefault="00510192" w:rsidP="0088027A">
      <w:pPr>
        <w:spacing w:after="120"/>
        <w:ind w:firstLine="284"/>
        <w:contextualSpacing/>
        <w:jc w:val="both"/>
        <w:rPr>
          <w:rFonts w:ascii="Lotus Linotype" w:hAnsi="Lotus Linotype" w:cs="Lotus Linotype"/>
          <w:color w:val="FF0000"/>
          <w:sz w:val="32"/>
          <w:szCs w:val="32"/>
          <w:rtl/>
          <w14:shadow w14:blurRad="50800" w14:dist="38100" w14:dir="2700000" w14:sx="100000" w14:sy="100000" w14:kx="0" w14:ky="0" w14:algn="tl">
            <w14:srgbClr w14:val="000000">
              <w14:alpha w14:val="60000"/>
            </w14:srgbClr>
          </w14:shadow>
        </w:rPr>
      </w:pPr>
      <w:r w:rsidRPr="0088027A">
        <w:rPr>
          <w:rFonts w:ascii="Lotus Linotype" w:hAnsi="Lotus Linotype" w:cs="Lotus Linotype"/>
          <w:noProof/>
          <w:sz w:val="32"/>
          <w:szCs w:val="32"/>
        </w:rPr>
        <mc:AlternateContent>
          <mc:Choice Requires="wps">
            <w:drawing>
              <wp:anchor distT="0" distB="0" distL="114300" distR="114300" simplePos="0" relativeHeight="251664896" behindDoc="0" locked="0" layoutInCell="1" allowOverlap="1" wp14:anchorId="60D7DDBC" wp14:editId="5462634A">
                <wp:simplePos x="0" y="0"/>
                <wp:positionH relativeFrom="column">
                  <wp:posOffset>928370</wp:posOffset>
                </wp:positionH>
                <wp:positionV relativeFrom="paragraph">
                  <wp:posOffset>-868045</wp:posOffset>
                </wp:positionV>
                <wp:extent cx="3914775" cy="457200"/>
                <wp:effectExtent l="0" t="0" r="28575" b="19050"/>
                <wp:wrapNone/>
                <wp:docPr id="40" name="مستطيل مستدير الزوايا 40"/>
                <wp:cNvGraphicFramePr/>
                <a:graphic xmlns:a="http://schemas.openxmlformats.org/drawingml/2006/main">
                  <a:graphicData uri="http://schemas.microsoft.com/office/word/2010/wordprocessingShape">
                    <wps:wsp>
                      <wps:cNvSpPr/>
                      <wps:spPr>
                        <a:xfrm>
                          <a:off x="0" y="0"/>
                          <a:ext cx="3914775" cy="4572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6FF40B6" w14:textId="77777777" w:rsidR="00FD1849" w:rsidRPr="00C664AB" w:rsidRDefault="00FD1849" w:rsidP="00510192">
                            <w:pPr>
                              <w:jc w:val="center"/>
                              <w:rPr>
                                <w:rFonts w:ascii="Adwaa Elsalaf" w:hAnsi="Adwaa Elsalaf" w:cs="Traditional Arabic"/>
                                <w:b/>
                                <w:bCs/>
                                <w:sz w:val="26"/>
                                <w:szCs w:val="26"/>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C664AB">
                              <w:rPr>
                                <w:rFonts w:ascii="Adwaa Elsalaf" w:hAnsi="Adwaa Elsalaf" w:cs="Traditional Arabic"/>
                                <w:b/>
                                <w:bCs/>
                                <w:sz w:val="26"/>
                                <w:szCs w:val="26"/>
                                <w:rtl/>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تفريغات</w:t>
                            </w:r>
                            <w:proofErr w:type="spellEnd"/>
                            <w:r w:rsidRPr="00C664AB">
                              <w:rPr>
                                <w:rFonts w:ascii="Adwaa Elsalaf" w:hAnsi="Adwaa Elsalaf" w:cs="Traditional Arabic"/>
                                <w:b/>
                                <w:bCs/>
                                <w:sz w:val="26"/>
                                <w:szCs w:val="26"/>
                                <w:rtl/>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مكتب الإمام المزي, للتواصل واتساب 00201128163821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0" o:spid="_x0000_s1026" style="position:absolute;left:0;text-align:left;margin-left:73.1pt;margin-top:-68.35pt;width:308.25pt;height:3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" fillcolor="#191200 [327]" strokecolor="#ffc000 [3207]" strokeweight=".5pt">
                <v:fill color2="#0c0900 [167]" rotate="t" colors="0 #ffdd9c;.5 #ffd78e;1 #ffd479" focus="100%" type="gradient">
                  <o:fill v:ext="view" type="gradientUnscaled"/>
                </v:fill>
                <v:stroke joinstyle="miter"/>
                <v:textbox>
                  <w:txbxContent>
                    <w:p w14:paraId="06FF40B6" w14:textId="77777777" w:rsidR="00FD1849" w:rsidRPr="00C664AB" w:rsidRDefault="00FD1849" w:rsidP="00510192">
                      <w:pPr>
                        <w:jc w:val="center"/>
                        <w:rPr>
                          <w:rFonts w:ascii="Adwaa Elsalaf" w:hAnsi="Adwaa Elsalaf" w:cs="Traditional Arabic"/>
                          <w:b/>
                          <w:bCs/>
                          <w:sz w:val="26"/>
                          <w:szCs w:val="26"/>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C664AB">
                        <w:rPr>
                          <w:rFonts w:ascii="Adwaa Elsalaf" w:hAnsi="Adwaa Elsalaf" w:cs="Traditional Arabic"/>
                          <w:b/>
                          <w:bCs/>
                          <w:sz w:val="26"/>
                          <w:szCs w:val="26"/>
                          <w:rtl/>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تفريغات</w:t>
                      </w:r>
                      <w:proofErr w:type="spellEnd"/>
                      <w:r w:rsidRPr="00C664AB">
                        <w:rPr>
                          <w:rFonts w:ascii="Adwaa Elsalaf" w:hAnsi="Adwaa Elsalaf" w:cs="Traditional Arabic"/>
                          <w:b/>
                          <w:bCs/>
                          <w:sz w:val="26"/>
                          <w:szCs w:val="26"/>
                          <w:rtl/>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مكتب الإمام المزي, للتواصل واتساب 00201128163821</w:t>
                      </w:r>
                    </w:p>
                  </w:txbxContent>
                </v:textbox>
              </v:roundrect>
            </w:pict>
          </mc:Fallback>
        </mc:AlternateContent>
      </w:r>
      <w:r w:rsidR="00B81517" w:rsidRPr="0088027A">
        <w:rPr>
          <w:rFonts w:ascii="Lotus Linotype" w:hAnsi="Lotus Linotype" w:cs="Lotus Linotype"/>
          <w:noProof/>
          <w:sz w:val="32"/>
          <w:szCs w:val="32"/>
        </w:rPr>
        <mc:AlternateContent>
          <mc:Choice Requires="wps">
            <w:drawing>
              <wp:anchor distT="0" distB="0" distL="114300" distR="114300" simplePos="0" relativeHeight="251663872" behindDoc="0" locked="0" layoutInCell="1" allowOverlap="1" wp14:anchorId="5D880099" wp14:editId="458BCAF1">
                <wp:simplePos x="0" y="0"/>
                <wp:positionH relativeFrom="column">
                  <wp:posOffset>394969</wp:posOffset>
                </wp:positionH>
                <wp:positionV relativeFrom="paragraph">
                  <wp:posOffset>-8249920</wp:posOffset>
                </wp:positionV>
                <wp:extent cx="5133975" cy="7200900"/>
                <wp:effectExtent l="0" t="0" r="28575" b="19050"/>
                <wp:wrapNone/>
                <wp:docPr id="39" name="مستطيل مستدير الزوايا 39"/>
                <wp:cNvGraphicFramePr/>
                <a:graphic xmlns:a="http://schemas.openxmlformats.org/drawingml/2006/main">
                  <a:graphicData uri="http://schemas.microsoft.com/office/word/2010/wordprocessingShape">
                    <wps:wsp>
                      <wps:cNvSpPr/>
                      <wps:spPr>
                        <a:xfrm>
                          <a:off x="0" y="0"/>
                          <a:ext cx="5133975" cy="720090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3D3AF8" w14:textId="07BF9E28" w:rsidR="00785C42" w:rsidRPr="003801BC" w:rsidRDefault="00785C42" w:rsidP="00351225">
                            <w:pPr>
                              <w:jc w:val="center"/>
                              <w:rPr>
                                <w:rFonts w:ascii="adwa-assalaf" w:hAnsi="adwa-assalaf" w:cs="adwa-assalaf"/>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801BC">
                              <w:rPr>
                                <w:rFonts w:ascii="adwa-assalaf" w:hAnsi="adwa-assalaf" w:cs="adwa-assalaf" w:hint="cs"/>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خُطبة بِعُنْوان</w:t>
                            </w:r>
                          </w:p>
                          <w:p w14:paraId="67506D32" w14:textId="0AB6573B" w:rsidR="00FD1849" w:rsidRDefault="00785C42" w:rsidP="00351225">
                            <w:pPr>
                              <w:jc w:val="center"/>
                              <w:rPr>
                                <w:rFonts w:ascii="adwa-assalaf" w:hAnsi="adwa-assalaf" w:cs="adwa-assalaf"/>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adwa-assalaf" w:hAnsi="adwa-assalaf" w:cs="adwa-assalaf" w:hint="cs"/>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مُحَمَّد رَسُول الله</w:t>
                            </w:r>
                          </w:p>
                          <w:p w14:paraId="2DB96198" w14:textId="38E47A5C" w:rsidR="00785C42" w:rsidRDefault="00785C42" w:rsidP="00351225">
                            <w:pPr>
                              <w:jc w:val="center"/>
                              <w:rPr>
                                <w:rFonts w:ascii="adwa-assalaf" w:hAnsi="adwa-assalaf" w:cs="adwa-assalaf"/>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adwa-assalaf" w:hAnsi="adwa-assalaf" w:cs="adwa-assalaf" w:hint="cs"/>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صَلَّى اللهُ عَلَيْهِ وسَلّم</w:t>
                            </w:r>
                          </w:p>
                          <w:p w14:paraId="3036F796" w14:textId="1C5A7B11" w:rsidR="00785C42" w:rsidRPr="003801BC" w:rsidRDefault="00785C42" w:rsidP="00351225">
                            <w:pPr>
                              <w:jc w:val="center"/>
                              <w:rPr>
                                <w:rFonts w:ascii="adwa-assalaf" w:hAnsi="adwa-assalaf" w:cs="adwa-assalaf"/>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801BC">
                              <w:rPr>
                                <w:rFonts w:ascii="adwa-assalaf" w:hAnsi="adwa-assalaf" w:cs="adwa-assalaf" w:hint="cs"/>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فَضِيلَة الشيخ/</w:t>
                            </w:r>
                          </w:p>
                          <w:p w14:paraId="562FFCD0" w14:textId="56A8D5BE" w:rsidR="00785C42" w:rsidRPr="003801BC" w:rsidRDefault="00785C42" w:rsidP="00351225">
                            <w:pPr>
                              <w:jc w:val="center"/>
                              <w:rPr>
                                <w:rFonts w:ascii="adwa-assalaf" w:hAnsi="adwa-assalaf" w:cs="adwa-assalaf"/>
                                <w:b/>
                                <w:color w:val="FF0000"/>
                                <w:sz w:val="36"/>
                                <w:szCs w:val="44"/>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801BC">
                              <w:rPr>
                                <w:rFonts w:ascii="adwa-assalaf" w:hAnsi="adwa-assalaf" w:cs="adwa-assalaf" w:hint="cs"/>
                                <w:b/>
                                <w:color w:val="FF0000"/>
                                <w:sz w:val="36"/>
                                <w:szCs w:val="44"/>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عَبْد الله ال</w:t>
                            </w:r>
                            <w:r w:rsidR="003801BC" w:rsidRPr="003801BC">
                              <w:rPr>
                                <w:rFonts w:ascii="adwa-assalaf" w:hAnsi="adwa-assalaf" w:cs="adwa-assalaf" w:hint="cs"/>
                                <w:b/>
                                <w:color w:val="FF0000"/>
                                <w:sz w:val="36"/>
                                <w:szCs w:val="44"/>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زَّهْرَانِي</w:t>
                            </w:r>
                          </w:p>
                          <w:p w14:paraId="2744AEE2" w14:textId="77777777" w:rsidR="00785C42" w:rsidRDefault="00785C42" w:rsidP="00351225">
                            <w:pPr>
                              <w:jc w:val="center"/>
                              <w:rPr>
                                <w:rFonts w:cs="Arial"/>
                                <w:sz w:val="52"/>
                                <w:szCs w:val="52"/>
                                <w:rtl/>
                                <w:lang w:bidi="ar-BH"/>
                              </w:rPr>
                            </w:pPr>
                          </w:p>
                          <w:p w14:paraId="070F8A71" w14:textId="0D60077C" w:rsidR="00FD1849" w:rsidRPr="00510192" w:rsidRDefault="00FD1849" w:rsidP="00B81517">
                            <w:pPr>
                              <w:jc w:val="center"/>
                              <w:rPr>
                                <w:rFonts w:cs="AL-Bsher"/>
                                <w:b/>
                                <w:sz w:val="48"/>
                                <w:szCs w:val="48"/>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EE99A8C" w14:textId="77777777" w:rsidR="00FE7525" w:rsidRDefault="00FE752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39" o:spid="_x0000_s1027" style="position:absolute;left:0;text-align:left;margin-left:31.1pt;margin-top:-649.6pt;width:404.25pt;height:567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" fillcolor="white [3212]" strokecolor="white [3212]" strokeweight="1pt">
                <v:stroke joinstyle="miter"/>
                <v:textbox>
                  <w:txbxContent>
                    <w:p w14:paraId="103D3AF8" w14:textId="07BF9E28" w:rsidR="00785C42" w:rsidRPr="003801BC" w:rsidRDefault="00785C42" w:rsidP="00351225">
                      <w:pPr>
                        <w:jc w:val="center"/>
                        <w:rPr>
                          <w:rFonts w:ascii="adwa-assalaf" w:hAnsi="adwa-assalaf" w:cs="adwa-assalaf"/>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801BC">
                        <w:rPr>
                          <w:rFonts w:ascii="adwa-assalaf" w:hAnsi="adwa-assalaf" w:cs="adwa-assalaf" w:hint="cs"/>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خُطبة بِعُنْوان</w:t>
                      </w:r>
                    </w:p>
                    <w:p w14:paraId="67506D32" w14:textId="0AB6573B" w:rsidR="00FD1849" w:rsidRDefault="00785C42" w:rsidP="00351225">
                      <w:pPr>
                        <w:jc w:val="center"/>
                        <w:rPr>
                          <w:rFonts w:ascii="adwa-assalaf" w:hAnsi="adwa-assalaf" w:cs="adwa-assalaf"/>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adwa-assalaf" w:hAnsi="adwa-assalaf" w:cs="adwa-assalaf" w:hint="cs"/>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مُحَمَّد رَسُول الله</w:t>
                      </w:r>
                    </w:p>
                    <w:p w14:paraId="2DB96198" w14:textId="38E47A5C" w:rsidR="00785C42" w:rsidRDefault="00785C42" w:rsidP="00351225">
                      <w:pPr>
                        <w:jc w:val="center"/>
                        <w:rPr>
                          <w:rFonts w:ascii="adwa-assalaf" w:hAnsi="adwa-assalaf" w:cs="adwa-assalaf"/>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adwa-assalaf" w:hAnsi="adwa-assalaf" w:cs="adwa-assalaf" w:hint="cs"/>
                          <w:b/>
                          <w:color w:val="FF0000"/>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صَلَّى اللهُ عَلَيْهِ وسَلّم</w:t>
                      </w:r>
                    </w:p>
                    <w:p w14:paraId="3036F796" w14:textId="1C5A7B11" w:rsidR="00785C42" w:rsidRPr="003801BC" w:rsidRDefault="00785C42" w:rsidP="00351225">
                      <w:pPr>
                        <w:jc w:val="center"/>
                        <w:rPr>
                          <w:rFonts w:ascii="adwa-assalaf" w:hAnsi="adwa-assalaf" w:cs="adwa-assalaf"/>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801BC">
                        <w:rPr>
                          <w:rFonts w:ascii="adwa-assalaf" w:hAnsi="adwa-assalaf" w:cs="adwa-assalaf" w:hint="cs"/>
                          <w:b/>
                          <w:sz w:val="44"/>
                          <w:szCs w:val="52"/>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فَضِيلَة الشيخ/</w:t>
                      </w:r>
                    </w:p>
                    <w:p w14:paraId="562FFCD0" w14:textId="56A8D5BE" w:rsidR="00785C42" w:rsidRPr="003801BC" w:rsidRDefault="00785C42" w:rsidP="00351225">
                      <w:pPr>
                        <w:jc w:val="center"/>
                        <w:rPr>
                          <w:rFonts w:ascii="adwa-assalaf" w:hAnsi="adwa-assalaf" w:cs="adwa-assalaf"/>
                          <w:b/>
                          <w:color w:val="FF0000"/>
                          <w:sz w:val="36"/>
                          <w:szCs w:val="44"/>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801BC">
                        <w:rPr>
                          <w:rFonts w:ascii="adwa-assalaf" w:hAnsi="adwa-assalaf" w:cs="adwa-assalaf" w:hint="cs"/>
                          <w:b/>
                          <w:color w:val="FF0000"/>
                          <w:sz w:val="36"/>
                          <w:szCs w:val="44"/>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عَبْد الله ال</w:t>
                      </w:r>
                      <w:r w:rsidR="003801BC" w:rsidRPr="003801BC">
                        <w:rPr>
                          <w:rFonts w:ascii="adwa-assalaf" w:hAnsi="adwa-assalaf" w:cs="adwa-assalaf" w:hint="cs"/>
                          <w:b/>
                          <w:color w:val="FF0000"/>
                          <w:sz w:val="36"/>
                          <w:szCs w:val="44"/>
                          <w:rtl/>
                          <w:lang w:bidi="ar-BH"/>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زَّهْرَانِي</w:t>
                      </w:r>
                    </w:p>
                    <w:p w14:paraId="2744AEE2" w14:textId="77777777" w:rsidR="00785C42" w:rsidRDefault="00785C42" w:rsidP="00351225">
                      <w:pPr>
                        <w:jc w:val="center"/>
                        <w:rPr>
                          <w:rFonts w:cs="Arial"/>
                          <w:sz w:val="52"/>
                          <w:szCs w:val="52"/>
                          <w:rtl/>
                          <w:lang w:bidi="ar-BH"/>
                        </w:rPr>
                      </w:pPr>
                    </w:p>
                    <w:p w14:paraId="070F8A71" w14:textId="0D60077C" w:rsidR="00FD1849" w:rsidRPr="00510192" w:rsidRDefault="00FD1849" w:rsidP="00B81517">
                      <w:pPr>
                        <w:jc w:val="center"/>
                        <w:rPr>
                          <w:rFonts w:cs="AL-Bsher"/>
                          <w:b/>
                          <w:sz w:val="48"/>
                          <w:szCs w:val="48"/>
                          <w:lang w:bidi="ar-BH"/>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EE99A8C" w14:textId="77777777" w:rsidR="00FE7525" w:rsidRDefault="00FE7525"/>
                  </w:txbxContent>
                </v:textbox>
              </v:roundrect>
            </w:pict>
          </mc:Fallback>
        </mc:AlternateContent>
      </w:r>
      <w:r w:rsidR="00754388" w:rsidRPr="0088027A">
        <w:rPr>
          <w:rFonts w:ascii="Lotus Linotype" w:hAnsi="Lotus Linotype" w:cs="Lotus Linotype"/>
          <w:noProof/>
          <w:sz w:val="32"/>
          <w:szCs w:val="32"/>
        </w:rPr>
        <w:drawing>
          <wp:anchor distT="0" distB="0" distL="0" distR="0" simplePos="0" relativeHeight="251662848" behindDoc="1" locked="0" layoutInCell="1" hidden="0" allowOverlap="1" wp14:anchorId="1EF565D5" wp14:editId="47504D88">
            <wp:simplePos x="0" y="0"/>
            <wp:positionH relativeFrom="column">
              <wp:posOffset>-749935</wp:posOffset>
            </wp:positionH>
            <wp:positionV relativeFrom="paragraph">
              <wp:posOffset>-792480</wp:posOffset>
            </wp:positionV>
            <wp:extent cx="7219950" cy="10153650"/>
            <wp:effectExtent l="0" t="0" r="0" b="0"/>
            <wp:wrapTopAndBottom/>
            <wp:docPr id="25" name="image4.png"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image4.png" descr="نتيجة بحث الصور عن أجمل إطارات الورد"/>
                    <pic:cNvPicPr preferRelativeResize="0"/>
                  </pic:nvPicPr>
                  <pic:blipFill>
                    <a:blip r:embed="rId9"/>
                    <a:srcRect/>
                    <a:stretch>
                      <a:fillRect/>
                    </a:stretch>
                  </pic:blipFill>
                  <pic:spPr>
                    <a:xfrm>
                      <a:off x="0" y="0"/>
                      <a:ext cx="7219950" cy="10153650"/>
                    </a:xfrm>
                    <a:prstGeom prst="rect">
                      <a:avLst/>
                    </a:prstGeom>
                    <a:ln/>
                  </pic:spPr>
                </pic:pic>
              </a:graphicData>
            </a:graphic>
            <wp14:sizeRelH relativeFrom="margin">
              <wp14:pctWidth>0</wp14:pctWidth>
            </wp14:sizeRelH>
            <wp14:sizeRelV relativeFrom="margin">
              <wp14:pctHeight>0</wp14:pctHeight>
            </wp14:sizeRelV>
          </wp:anchor>
        </w:drawing>
      </w:r>
    </w:p>
    <w:p w14:paraId="0452F9D6" w14:textId="72442323" w:rsidR="00DD1EB8" w:rsidRPr="0088027A" w:rsidRDefault="00754388" w:rsidP="0088027A">
      <w:pPr>
        <w:spacing w:after="120"/>
        <w:ind w:firstLine="284"/>
        <w:contextualSpacing/>
        <w:jc w:val="both"/>
        <w:rPr>
          <w:rFonts w:ascii="Lotus Linotype" w:hAnsi="Lotus Linotype" w:cs="Lotus Linotype"/>
          <w:b/>
          <w:bCs/>
          <w:sz w:val="32"/>
          <w:szCs w:val="32"/>
          <w:rtl/>
          <w:lang w:bidi="ar-EG"/>
        </w:rPr>
        <w:sectPr w:rsidR="00DD1EB8" w:rsidRPr="0088027A" w:rsidSect="00A14A61">
          <w:headerReference w:type="even" r:id="rId10"/>
          <w:headerReference w:type="default" r:id="rId11"/>
          <w:footerReference w:type="even" r:id="rId12"/>
          <w:footerReference w:type="default" r:id="rId13"/>
          <w:headerReference w:type="first" r:id="rId14"/>
          <w:footnotePr>
            <w:numRestart w:val="eachPage"/>
          </w:footnotePr>
          <w:pgSz w:w="11907" w:h="16840" w:code="9"/>
          <w:pgMar w:top="1418" w:right="1418" w:bottom="1418" w:left="1418" w:header="720" w:footer="720" w:gutter="0"/>
          <w:pgNumType w:start="1"/>
          <w:cols w:space="708"/>
          <w:titlePg/>
          <w:bidi/>
          <w:rtlGutter/>
          <w:docGrid w:linePitch="360"/>
        </w:sectPr>
      </w:pPr>
      <w:r w:rsidRPr="0088027A">
        <w:rPr>
          <w:rFonts w:ascii="Lotus Linotype" w:hAnsi="Lotus Linotype" w:cs="Lotus Linotype"/>
          <w:noProof/>
          <w:sz w:val="32"/>
          <w:szCs w:val="32"/>
          <w:rtl/>
        </w:rPr>
        <w:lastRenderedPageBreak/>
        <mc:AlternateContent>
          <mc:Choice Requires="wpg">
            <w:drawing>
              <wp:anchor distT="0" distB="0" distL="114300" distR="114300" simplePos="0" relativeHeight="251654656" behindDoc="0" locked="0" layoutInCell="1" allowOverlap="1" wp14:anchorId="6EBB3A3D" wp14:editId="1FB61C37">
                <wp:simplePos x="0" y="0"/>
                <wp:positionH relativeFrom="column">
                  <wp:posOffset>-357505</wp:posOffset>
                </wp:positionH>
                <wp:positionV relativeFrom="paragraph">
                  <wp:posOffset>-824230</wp:posOffset>
                </wp:positionV>
                <wp:extent cx="6504940" cy="10315575"/>
                <wp:effectExtent l="0" t="0" r="0" b="9525"/>
                <wp:wrapNone/>
                <wp:docPr id="2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10315575"/>
                          <a:chOff x="729" y="743"/>
                          <a:chExt cx="8181" cy="12389"/>
                        </a:xfrm>
                      </wpg:grpSpPr>
                      <wpg:grpSp>
                        <wpg:cNvPr id="28" name="Group 30"/>
                        <wpg:cNvGrpSpPr>
                          <a:grpSpLocks/>
                        </wpg:cNvGrpSpPr>
                        <wpg:grpSpPr bwMode="auto">
                          <a:xfrm>
                            <a:off x="729" y="743"/>
                            <a:ext cx="8181" cy="12389"/>
                            <a:chOff x="729" y="743"/>
                            <a:chExt cx="8181" cy="12389"/>
                          </a:xfrm>
                        </wpg:grpSpPr>
                        <wps:wsp>
                          <wps:cNvPr id="29" name="Rectangle 31"/>
                          <wps:cNvSpPr>
                            <a:spLocks noChangeArrowheads="1"/>
                          </wps:cNvSpPr>
                          <wps:spPr bwMode="auto">
                            <a:xfrm>
                              <a:off x="729" y="743"/>
                              <a:ext cx="8181" cy="12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صورة 5"/>
                            <pic:cNvPicPr>
                              <a:picLocks/>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1134" y="1134"/>
                              <a:ext cx="7370" cy="11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3"/>
                            <pic:cNvPicPr>
                              <a:picLocks noChangeAspect="1" noChangeArrowheads="1"/>
                            </pic:cNvPicPr>
                          </pic:nvPicPr>
                          <pic:blipFill>
                            <a:blip r:embed="rId16" cstate="print">
                              <a:grayscl/>
                              <a:biLevel thresh="50000"/>
                              <a:extLst>
                                <a:ext uri="{28A0092B-C50C-407E-A947-70E740481C1C}">
                                  <a14:useLocalDpi xmlns:a14="http://schemas.microsoft.com/office/drawing/2010/main" val="0"/>
                                </a:ext>
                              </a:extLst>
                            </a:blip>
                            <a:srcRect/>
                            <a:stretch>
                              <a:fillRect/>
                            </a:stretch>
                          </pic:blipFill>
                          <pic:spPr bwMode="auto">
                            <a:xfrm>
                              <a:off x="3125" y="5523"/>
                              <a:ext cx="3402" cy="2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32" name="Rectangle 34"/>
                        <wps:cNvSpPr>
                          <a:spLocks noChangeArrowheads="1"/>
                        </wps:cNvSpPr>
                        <wps:spPr bwMode="auto">
                          <a:xfrm>
                            <a:off x="2112" y="11080"/>
                            <a:ext cx="541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0498" w14:textId="77777777" w:rsidR="00FD1849" w:rsidRPr="003B1027" w:rsidRDefault="00FD1849" w:rsidP="00A14A61">
                              <w:pPr>
                                <w:jc w:val="center"/>
                                <w:rPr>
                                  <w:rFonts w:cs="Fanan"/>
                                  <w:color w:val="C00000"/>
                                  <w:sz w:val="38"/>
                                  <w:szCs w:val="38"/>
                                  <w:lang w:bidi="ar-EG"/>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8" style="position:absolute;left:0;text-align:left;margin-left:-28.15pt;margin-top:-64.9pt;width:512.2pt;height:812.25pt;z-index:251654656" coordorigin="729,743" coordsize="8181,12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">
                <v:group id="Group 30" o:spid="_x0000_s1029" style="position:absolute;left:729;top:743;width:8181;height:12389" coordorigin="729,743" coordsize="8181,1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1030" style="position:absolute;left:729;top:743;width:8181;height:1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31" type="#_x0000_t75" style="position:absolute;left:1134;top:1134;width:7370;height:1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69NnCAAAA2wAAAA8AAABkcnMvZG93bnJldi54bWxET0tLw0AQvgv+h2WEXqTdVEVK2m2plYCI&#10;Bfs49Dhkx2xIdjZkt236752D4PHjey9Wg2/VhfpYBzYwnWSgiMtga64MHA/FeAYqJmSLbWAycKMI&#10;q+X93QJzG668o8s+VUpCOOZowKXU5VrH0pHHOAkdsXA/ofeYBPaVtj1eJdy3+inLXrXHmqXBYUcb&#10;R2WzP3spefs8vZy2X8UjO53dmua7eOe1MaOHYT0HlWhI/+I/94c18Czr5Yv8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TZwgAAANsAAAAPAAAAAAAAAAAAAAAAAJ8C&#10;AABkcnMvZG93bnJldi54bWxQSwUGAAAAAAQABAD3AAAAjgMAAAAA&#10;">
                    <v:imagedata r:id="rId17" o:title="" grayscale="t" bilevel="t"/>
                    <v:path arrowok="t"/>
                    <o:lock v:ext="edit" aspectratio="f"/>
                  </v:shape>
                  <v:shape id="Picture 33" o:spid="_x0000_s1032" type="#_x0000_t75" style="position:absolute;left:3125;top:5523;width:3402;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c+LCAAAA2wAAAA8AAABkcnMvZG93bnJldi54bWxEj92KwjAUhO8XfIdwBO80VWEt1SgqKCqr&#10;4A9eH5pjW2xOShO1+/ZmQdjLYWa+YSazxpTiSbUrLCvo9yIQxKnVBWcKLudVNwbhPLLG0jIp+CUH&#10;s2nra4KJti8+0vPkMxEg7BJUkHtfJVK6NCeDrmcr4uDdbG3QB1lnUtf4CnBTykEUfUuDBYeFHCta&#10;5pTeTw+j4Oe6TePt4j70h/hCo9F6Z7I9KtVpN/MxCE+N/w9/2hutYNiHvy/hB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Q3PiwgAAANsAAAAPAAAAAAAAAAAAAAAAAJ8C&#10;AABkcnMvZG93bnJldi54bWxQSwUGAAAAAAQABAD3AAAAjgMAAAAA&#10;">
                    <v:imagedata r:id="rId18" o:title="" grayscale="t" bilevel="t"/>
                  </v:shape>
                </v:group>
                <v:rect id="Rectangle 34" o:spid="_x0000_s1033" style="position:absolute;left:2112;top:11080;width:5416;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14:paraId="54B00498" w14:textId="77777777" w:rsidR="00FD1849" w:rsidRPr="003B1027" w:rsidRDefault="00FD1849" w:rsidP="00A14A61">
                        <w:pPr>
                          <w:jc w:val="center"/>
                          <w:rPr>
                            <w:rFonts w:cs="Fanan"/>
                            <w:color w:val="C00000"/>
                            <w:sz w:val="38"/>
                            <w:szCs w:val="38"/>
                            <w:lang w:bidi="ar-EG"/>
                          </w:rPr>
                        </w:pPr>
                      </w:p>
                    </w:txbxContent>
                  </v:textbox>
                </v:rect>
              </v:group>
            </w:pict>
          </mc:Fallback>
        </mc:AlternateContent>
      </w:r>
    </w:p>
    <w:p w14:paraId="5ACD015F" w14:textId="04F69A54" w:rsidR="00C15071" w:rsidRPr="0088027A" w:rsidRDefault="00C15071" w:rsidP="005E676D">
      <w:pPr>
        <w:spacing w:after="120"/>
        <w:ind w:firstLine="284"/>
        <w:contextualSpacing/>
        <w:jc w:val="center"/>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27A">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إِنَّ الْحَمْد لِلهِ نحمده ونستغفره </w:t>
      </w:r>
      <w:proofErr w:type="spellStart"/>
      <w:r w:rsidRPr="0088027A">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ونستعينه</w:t>
      </w:r>
      <w:proofErr w:type="spellEnd"/>
      <w:r w:rsidRPr="0088027A">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ونعوذ بالله من شرور أنفسنا ومن سيئات أعمالنا، من يهده الله فلا مضل له، ومن يضلل</w:t>
      </w:r>
      <w:r w:rsidR="005E676D">
        <w:rPr>
          <w:rFonts w:ascii="Lotus Linotype" w:eastAsia="Calibri" w:hAnsi="Lotus Linotype" w:cs="Lotus Linotype" w:hint="cs"/>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w:t>
      </w:r>
      <w:r w:rsidRPr="0088027A">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لن تجد له وليًّا مرشدًا، وأشهد أن لَا إِلَه إِلَّا الله وحده لا شريك له، وأشهد أن محمدًا عبده ورسوله، وصفيه وخليله وخيرته من خلقه، صلى الله عليه وعلى </w:t>
      </w:r>
      <w:proofErr w:type="spellStart"/>
      <w:r w:rsidRPr="0088027A">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آله</w:t>
      </w:r>
      <w:proofErr w:type="spellEnd"/>
      <w:r w:rsidRPr="0088027A">
        <w:rPr>
          <w:rFonts w:ascii="Lotus Linotype" w:eastAsia="Calibri" w:hAnsi="Lotus Linotype" w:cs="Lotus Linotype"/>
          <w:b/>
          <w:bCs/>
          <w:color w:val="C0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وصحبه وسلم تسليمًا مزيدًا.</w:t>
      </w:r>
    </w:p>
    <w:p w14:paraId="017BD960" w14:textId="64551114" w:rsidR="00C15071" w:rsidRPr="005E676D" w:rsidRDefault="00C15071" w:rsidP="005E676D">
      <w:pPr>
        <w:spacing w:after="120"/>
        <w:ind w:firstLine="284"/>
        <w:contextualSpacing/>
        <w:jc w:val="both"/>
        <w:rPr>
          <w:rFonts w:ascii="Lotus Linotype" w:eastAsia="Calibri" w:hAnsi="Lotus Linotype" w:cs="Lotus Linotype"/>
          <w:sz w:val="32"/>
          <w:szCs w:val="32"/>
          <w:u w:val="single"/>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676D">
        <w:rPr>
          <w:rFonts w:ascii="Lotus Linotype" w:eastAsia="Calibri" w:hAnsi="Lotus Linotype" w:cs="Lotus Linotype"/>
          <w:sz w:val="32"/>
          <w:szCs w:val="32"/>
          <w:u w:val="single"/>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أما بعد</w:t>
      </w:r>
      <w:r w:rsidRPr="005E676D">
        <w:rPr>
          <w:rFonts w:ascii="Lotus Linotype" w:eastAsia="Calibri" w:hAnsi="Lotus Linotype" w:cs="Lotus Linotype"/>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12D8F2" w14:textId="01C0FF7D" w:rsidR="00CF1881" w:rsidRPr="0088027A" w:rsidRDefault="00C15071" w:rsidP="0088027A">
      <w:pPr>
        <w:spacing w:after="120"/>
        <w:ind w:firstLine="284"/>
        <w:contextualSpacing/>
        <w:jc w:val="both"/>
        <w:rPr>
          <w:rFonts w:ascii="Lotus Linotype" w:hAnsi="Lotus Linotype" w:cs="Lotus Linotype"/>
          <w:color w:val="000000" w:themeColor="text1"/>
          <w:sz w:val="32"/>
          <w:szCs w:val="32"/>
          <w:rtl/>
          <w:lang w:bidi="ar-EG"/>
        </w:rPr>
      </w:pPr>
      <w:r w:rsidRPr="0088027A">
        <w:rPr>
          <w:rFonts w:ascii="Lotus Linotype" w:eastAsia="Calibri" w:hAnsi="Lotus Linotype" w:cs="Lotus Linotype"/>
          <w:bCs/>
          <w:color w:val="FF0000"/>
          <w:sz w:val="32"/>
          <w:szCs w:val="32"/>
          <w:rtl/>
        </w:rPr>
        <w:t>﴿اتَّقُوا اللَّهَ حَقَّ تُقَاتِهِ وَلا تَمُوتُنَّ إِلَّا وَأَنْتُمْ مُسْلِمُونَ﴾</w:t>
      </w:r>
      <w:r w:rsidRPr="00441857">
        <w:rPr>
          <w:rFonts w:ascii="Lotus Linotype" w:hAnsi="Lotus Linotype" w:cs="Lotus Linotype"/>
          <w:color w:val="000000"/>
          <w:rtl/>
        </w:rPr>
        <w:t>[آل عمران:102]</w:t>
      </w:r>
      <w:r w:rsidRPr="00441857">
        <w:rPr>
          <w:rFonts w:ascii="Lotus Linotype" w:eastAsia="Calibri" w:hAnsi="Lotus Linotype" w:cs="Lotus Linotype"/>
          <w:b/>
          <w:rtl/>
        </w:rPr>
        <w:t>.</w:t>
      </w:r>
    </w:p>
    <w:p w14:paraId="64160A2B" w14:textId="673ADD77" w:rsidR="00C15071" w:rsidRPr="00441857" w:rsidRDefault="00C15071" w:rsidP="0088027A">
      <w:pPr>
        <w:spacing w:after="120"/>
        <w:ind w:firstLine="284"/>
        <w:contextualSpacing/>
        <w:jc w:val="both"/>
        <w:rPr>
          <w:rFonts w:ascii="Lotus Linotype" w:hAnsi="Lotus Linotype" w:cs="Lotus Linotype"/>
          <w:b/>
          <w:bCs/>
          <w:color w:val="000000" w:themeColor="text1"/>
          <w:sz w:val="32"/>
          <w:szCs w:val="32"/>
          <w:u w:val="single"/>
          <w:rtl/>
        </w:rPr>
      </w:pPr>
      <w:r w:rsidRPr="00441857">
        <w:rPr>
          <w:rFonts w:ascii="Lotus Linotype" w:hAnsi="Lotus Linotype" w:cs="Lotus Linotype"/>
          <w:b/>
          <w:bCs/>
          <w:color w:val="000000" w:themeColor="text1"/>
          <w:sz w:val="32"/>
          <w:szCs w:val="32"/>
          <w:u w:val="single"/>
          <w:rtl/>
        </w:rPr>
        <w:t>عباد الله،</w:t>
      </w:r>
    </w:p>
    <w:p w14:paraId="1BCF1D11" w14:textId="77777777" w:rsidR="005E676D" w:rsidRDefault="00C15071" w:rsidP="0088027A">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 xml:space="preserve">إن تاريخ الحياة مؤسف منذ هبط آدم </w:t>
      </w:r>
      <w:r w:rsidRPr="0088027A">
        <w:rPr>
          <w:rFonts w:ascii="Sakkal Majalla" w:hAnsi="Sakkal Majalla" w:cs="Sakkal Majalla" w:hint="cs"/>
          <w:color w:val="000000" w:themeColor="text1"/>
          <w:sz w:val="32"/>
          <w:szCs w:val="32"/>
          <w:rtl/>
        </w:rPr>
        <w:t>–</w:t>
      </w:r>
      <w:r w:rsidRPr="0088027A">
        <w:rPr>
          <w:rFonts w:ascii="Lotus Linotype" w:hAnsi="Lotus Linotype" w:cs="Lotus Linotype"/>
          <w:color w:val="000000" w:themeColor="text1"/>
          <w:sz w:val="32"/>
          <w:szCs w:val="32"/>
          <w:rtl/>
        </w:rPr>
        <w:t>عليه السلام- وبنوه في الأرض، ثم بعد أن شبَّ بهم الزمن</w:t>
      </w:r>
      <w:r w:rsidR="00B03BCD" w:rsidRPr="0088027A">
        <w:rPr>
          <w:rFonts w:ascii="Lotus Linotype" w:hAnsi="Lotus Linotype" w:cs="Lotus Linotype"/>
          <w:color w:val="000000" w:themeColor="text1"/>
          <w:sz w:val="32"/>
          <w:szCs w:val="32"/>
          <w:rtl/>
        </w:rPr>
        <w:t xml:space="preserve"> واط</w:t>
      </w:r>
      <w:r w:rsidR="005E676D">
        <w:rPr>
          <w:rFonts w:ascii="Lotus Linotype" w:hAnsi="Lotus Linotype" w:cs="Lotus Linotype" w:hint="cs"/>
          <w:color w:val="000000" w:themeColor="text1"/>
          <w:sz w:val="32"/>
          <w:szCs w:val="32"/>
          <w:rtl/>
        </w:rPr>
        <w:t>َّ</w:t>
      </w:r>
      <w:r w:rsidR="00B03BCD" w:rsidRPr="0088027A">
        <w:rPr>
          <w:rFonts w:ascii="Lotus Linotype" w:hAnsi="Lotus Linotype" w:cs="Lotus Linotype"/>
          <w:color w:val="000000" w:themeColor="text1"/>
          <w:sz w:val="32"/>
          <w:szCs w:val="32"/>
          <w:rtl/>
        </w:rPr>
        <w:t xml:space="preserve">رد العمران، وتشعبت الحضارات، وتعاقبت الأجيال وأقبلت على أنقاضها أخرى، منذ ذلك الحين السحيق والناس أخلاطٌ متنافرون لا تستقيم به السبل يومًا إلا شردت بهم أيام، ولا يشيمون بوارق الحق حينًا إلا أطبقت عليهم ظلمات الباطل أحيانًا، فأمسى الإنسان الذي </w:t>
      </w:r>
      <w:proofErr w:type="spellStart"/>
      <w:r w:rsidR="00B03BCD" w:rsidRPr="0088027A">
        <w:rPr>
          <w:rFonts w:ascii="Lotus Linotype" w:hAnsi="Lotus Linotype" w:cs="Lotus Linotype"/>
          <w:color w:val="000000" w:themeColor="text1"/>
          <w:sz w:val="32"/>
          <w:szCs w:val="32"/>
          <w:rtl/>
        </w:rPr>
        <w:t>استخلفه</w:t>
      </w:r>
      <w:proofErr w:type="spellEnd"/>
      <w:r w:rsidR="00B03BCD" w:rsidRPr="0088027A">
        <w:rPr>
          <w:rFonts w:ascii="Lotus Linotype" w:hAnsi="Lotus Linotype" w:cs="Lotus Linotype"/>
          <w:color w:val="000000" w:themeColor="text1"/>
          <w:sz w:val="32"/>
          <w:szCs w:val="32"/>
          <w:rtl/>
        </w:rPr>
        <w:t xml:space="preserve"> الله في الأرض أمسى عبدًا مسخرً</w:t>
      </w:r>
      <w:r w:rsidR="005E676D">
        <w:rPr>
          <w:rFonts w:ascii="Lotus Linotype" w:hAnsi="Lotus Linotype" w:cs="Lotus Linotype"/>
          <w:color w:val="000000" w:themeColor="text1"/>
          <w:sz w:val="32"/>
          <w:szCs w:val="32"/>
          <w:rtl/>
        </w:rPr>
        <w:t>ا لأدنى شيءٍ في السماوات والأرض</w:t>
      </w:r>
      <w:r w:rsidR="005E676D">
        <w:rPr>
          <w:rFonts w:ascii="Lotus Linotype" w:hAnsi="Lotus Linotype" w:cs="Lotus Linotype" w:hint="cs"/>
          <w:color w:val="000000" w:themeColor="text1"/>
          <w:sz w:val="32"/>
          <w:szCs w:val="32"/>
          <w:rtl/>
        </w:rPr>
        <w:t>.</w:t>
      </w:r>
    </w:p>
    <w:p w14:paraId="705B7712" w14:textId="1F6AE035" w:rsidR="002308A0" w:rsidRDefault="00B03BCD" w:rsidP="005E676D">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لقد عم</w:t>
      </w:r>
      <w:r w:rsidR="005E676D">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ت الدنيا قبل بعثة محمدٍ -صَلَّى الله عَلَيْهِ وَسَلَّم-</w:t>
      </w:r>
      <w:r w:rsidR="005E676D">
        <w:rPr>
          <w:rFonts w:ascii="Lotus Linotype" w:hAnsi="Lotus Linotype" w:cs="Lotus Linotype"/>
          <w:color w:val="000000" w:themeColor="text1"/>
          <w:sz w:val="32"/>
          <w:szCs w:val="32"/>
          <w:rtl/>
        </w:rPr>
        <w:t xml:space="preserve"> حيرةٌ وبؤس ناءت بهما الكو</w:t>
      </w:r>
      <w:r w:rsidR="005E676D">
        <w:rPr>
          <w:rFonts w:ascii="Lotus Linotype" w:hAnsi="Lotus Linotype" w:cs="Lotus Linotype" w:hint="cs"/>
          <w:color w:val="000000" w:themeColor="text1"/>
          <w:sz w:val="32"/>
          <w:szCs w:val="32"/>
          <w:rtl/>
        </w:rPr>
        <w:t>اهل؛</w:t>
      </w:r>
      <w:r w:rsidRPr="0088027A">
        <w:rPr>
          <w:rFonts w:ascii="Lotus Linotype" w:hAnsi="Lotus Linotype" w:cs="Lotus Linotype"/>
          <w:color w:val="000000" w:themeColor="text1"/>
          <w:sz w:val="32"/>
          <w:szCs w:val="32"/>
          <w:rtl/>
        </w:rPr>
        <w:t xml:space="preserve"> شركٌ وكفر، استعبادٌ لل</w:t>
      </w:r>
      <w:r w:rsidR="00D4671F">
        <w:rPr>
          <w:rFonts w:ascii="Lotus Linotype" w:hAnsi="Lotus Linotype" w:cs="Lotus Linotype"/>
          <w:color w:val="000000" w:themeColor="text1"/>
          <w:sz w:val="32"/>
          <w:szCs w:val="32"/>
          <w:rtl/>
        </w:rPr>
        <w:t>ناس وقهرٌ لهم، قيودٌ وأغلالٌ تر</w:t>
      </w:r>
      <w:r w:rsidR="00D4671F">
        <w:rPr>
          <w:rFonts w:ascii="Lotus Linotype" w:hAnsi="Lotus Linotype" w:cs="Lotus Linotype" w:hint="cs"/>
          <w:color w:val="000000" w:themeColor="text1"/>
          <w:sz w:val="32"/>
          <w:szCs w:val="32"/>
          <w:rtl/>
        </w:rPr>
        <w:t>س</w:t>
      </w:r>
      <w:r w:rsidRPr="0088027A">
        <w:rPr>
          <w:rFonts w:ascii="Lotus Linotype" w:hAnsi="Lotus Linotype" w:cs="Lotus Linotype"/>
          <w:color w:val="000000" w:themeColor="text1"/>
          <w:sz w:val="32"/>
          <w:szCs w:val="32"/>
          <w:rtl/>
        </w:rPr>
        <w:t>ف البشرية بها</w:t>
      </w:r>
      <w:r w:rsidR="005E676D">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صورٌ وتماثيل ت</w:t>
      </w:r>
      <w:r w:rsidR="005E676D">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عب</w:t>
      </w:r>
      <w:r w:rsidR="005E676D">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د من دون الله -عَزَّ وَجَل-</w:t>
      </w:r>
      <w:r w:rsidR="002308A0">
        <w:rPr>
          <w:rFonts w:ascii="Lotus Linotype" w:hAnsi="Lotus Linotype" w:cs="Lotus Linotype"/>
          <w:color w:val="000000" w:themeColor="text1"/>
          <w:sz w:val="32"/>
          <w:szCs w:val="32"/>
          <w:rtl/>
        </w:rPr>
        <w:t xml:space="preserve"> ويستغاث بها</w:t>
      </w:r>
      <w:r w:rsidR="002308A0">
        <w:rPr>
          <w:rFonts w:ascii="Lotus Linotype" w:hAnsi="Lotus Linotype" w:cs="Lotus Linotype" w:hint="cs"/>
          <w:color w:val="000000" w:themeColor="text1"/>
          <w:sz w:val="32"/>
          <w:szCs w:val="32"/>
          <w:rtl/>
        </w:rPr>
        <w:t>.</w:t>
      </w:r>
    </w:p>
    <w:p w14:paraId="622819A2" w14:textId="77777777" w:rsidR="00D4671F" w:rsidRDefault="00B03BCD" w:rsidP="002308A0">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 xml:space="preserve">دنيا طافحة بأسباب الزيغ، وظلامٌ أطبق على الأرض، عقولٌ حائرة تتلمس نورًا فلا ترى شيئًا، وبشرًا كثير مستكبرون زعموا أنهم آلهة أو هكذا هم وإن لم يزعموا، </w:t>
      </w:r>
    </w:p>
    <w:p w14:paraId="0222ACDD" w14:textId="376C4786" w:rsidR="002308A0" w:rsidRDefault="00B03BCD" w:rsidP="002308A0">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كان كل شيءٍ في الدنيا في غير شكله، أو في غير محله، قد أصبح الذئب راعيًا، والخصم الجائر قاضيًا، أموال الناس ت</w:t>
      </w:r>
      <w:r w:rsidR="002308A0">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غتص</w:t>
      </w:r>
      <w:r w:rsidR="002308A0">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ب وت</w:t>
      </w:r>
      <w:r w:rsidR="002308A0">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س</w:t>
      </w:r>
      <w:r w:rsidR="002308A0">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لب بالربا أو بغيره، حربًا أو سلمًا إلى حد الجشع والنهامة</w:t>
      </w:r>
      <w:r w:rsidR="002308A0">
        <w:rPr>
          <w:rFonts w:ascii="Lotus Linotype" w:hAnsi="Lotus Linotype" w:cs="Lotus Linotype" w:hint="cs"/>
          <w:color w:val="000000" w:themeColor="text1"/>
          <w:sz w:val="32"/>
          <w:szCs w:val="32"/>
          <w:rtl/>
        </w:rPr>
        <w:t>،</w:t>
      </w:r>
      <w:r w:rsidR="002308A0" w:rsidRPr="0088027A">
        <w:rPr>
          <w:rFonts w:ascii="Lotus Linotype" w:hAnsi="Lotus Linotype" w:cs="Lotus Linotype"/>
          <w:color w:val="000000" w:themeColor="text1"/>
          <w:sz w:val="32"/>
          <w:szCs w:val="32"/>
          <w:rtl/>
        </w:rPr>
        <w:t xml:space="preserve"> </w:t>
      </w:r>
      <w:r w:rsidRPr="0088027A">
        <w:rPr>
          <w:rFonts w:ascii="Lotus Linotype" w:hAnsi="Lotus Linotype" w:cs="Lotus Linotype"/>
          <w:color w:val="000000" w:themeColor="text1"/>
          <w:sz w:val="32"/>
          <w:szCs w:val="32"/>
          <w:rtl/>
        </w:rPr>
        <w:t>القسوة</w:t>
      </w:r>
      <w:r w:rsidR="002308A0">
        <w:rPr>
          <w:rFonts w:ascii="Lotus Linotype" w:hAnsi="Lotus Linotype" w:cs="Lotus Linotype"/>
          <w:color w:val="000000" w:themeColor="text1"/>
          <w:sz w:val="32"/>
          <w:szCs w:val="32"/>
          <w:rtl/>
        </w:rPr>
        <w:t xml:space="preserve"> والظلم إلى حد الوأد وقتل الولد</w:t>
      </w:r>
      <w:r w:rsidR="002308A0">
        <w:rPr>
          <w:rFonts w:ascii="Lotus Linotype" w:hAnsi="Lotus Linotype" w:cs="Lotus Linotype" w:hint="cs"/>
          <w:color w:val="000000" w:themeColor="text1"/>
          <w:sz w:val="32"/>
          <w:szCs w:val="32"/>
          <w:rtl/>
        </w:rPr>
        <w:t>.</w:t>
      </w:r>
    </w:p>
    <w:p w14:paraId="404B957F" w14:textId="77777777" w:rsidR="002308A0" w:rsidRDefault="002308A0" w:rsidP="002308A0">
      <w:pPr>
        <w:spacing w:after="120"/>
        <w:ind w:firstLine="284"/>
        <w:contextualSpacing/>
        <w:jc w:val="both"/>
        <w:rPr>
          <w:rFonts w:ascii="Lotus Linotype" w:hAnsi="Lotus Linotype" w:cs="Lotus Linotype"/>
          <w:color w:val="000000" w:themeColor="text1"/>
          <w:sz w:val="32"/>
          <w:szCs w:val="32"/>
          <w:rtl/>
        </w:rPr>
      </w:pPr>
      <w:r>
        <w:rPr>
          <w:rFonts w:ascii="Lotus Linotype" w:hAnsi="Lotus Linotype" w:cs="Lotus Linotype"/>
          <w:color w:val="000000" w:themeColor="text1"/>
          <w:sz w:val="32"/>
          <w:szCs w:val="32"/>
          <w:rtl/>
        </w:rPr>
        <w:t xml:space="preserve">أحبارًا ورهبانًا </w:t>
      </w:r>
      <w:r w:rsidRPr="002308A0">
        <w:rPr>
          <w:rFonts w:ascii="Lotus Linotype" w:hAnsi="Lotus Linotype" w:cs="Lotus Linotype"/>
          <w:color w:val="000000" w:themeColor="text1"/>
          <w:sz w:val="32"/>
          <w:szCs w:val="32"/>
          <w:highlight w:val="yellow"/>
          <w:rtl/>
        </w:rPr>
        <w:t>وس</w:t>
      </w:r>
      <w:r w:rsidRPr="002308A0">
        <w:rPr>
          <w:rFonts w:ascii="Lotus Linotype" w:hAnsi="Lotus Linotype" w:cs="Lotus Linotype" w:hint="cs"/>
          <w:color w:val="000000" w:themeColor="text1"/>
          <w:sz w:val="32"/>
          <w:szCs w:val="32"/>
          <w:highlight w:val="yellow"/>
          <w:rtl/>
        </w:rPr>
        <w:t>دنة</w:t>
      </w:r>
      <w:r>
        <w:rPr>
          <w:rFonts w:ascii="Lotus Linotype" w:hAnsi="Lotus Linotype" w:cs="Lotus Linotype" w:hint="cs"/>
          <w:color w:val="000000" w:themeColor="text1"/>
          <w:sz w:val="32"/>
          <w:szCs w:val="32"/>
          <w:rtl/>
        </w:rPr>
        <w:t xml:space="preserve"> </w:t>
      </w:r>
      <w:r w:rsidR="00B03BCD" w:rsidRPr="0088027A">
        <w:rPr>
          <w:rFonts w:ascii="Lotus Linotype" w:hAnsi="Lotus Linotype" w:cs="Lotus Linotype"/>
          <w:color w:val="000000" w:themeColor="text1"/>
          <w:sz w:val="32"/>
          <w:szCs w:val="32"/>
          <w:rtl/>
        </w:rPr>
        <w:t>أصبحوا أربابًا من دون الله، الشجاعة فتكًا وهمجية واستحياءً للأعراض، وفتكًا بالمجتمعات الآمنة، العقل وسيلةٌ لارتكاب الجنايات والقتل، وإرضاء الشهوات</w:t>
      </w:r>
      <w:r>
        <w:rPr>
          <w:rFonts w:ascii="Lotus Linotype" w:hAnsi="Lotus Linotype" w:cs="Lotus Linotype" w:hint="cs"/>
          <w:color w:val="000000" w:themeColor="text1"/>
          <w:sz w:val="32"/>
          <w:szCs w:val="32"/>
          <w:rtl/>
        </w:rPr>
        <w:t>.</w:t>
      </w:r>
    </w:p>
    <w:p w14:paraId="584F1C69" w14:textId="50C0EF8C" w:rsidR="00C15071" w:rsidRPr="0088027A" w:rsidRDefault="00B03BCD" w:rsidP="002308A0">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 xml:space="preserve">لقد كانت أممًا بحق، لكنها قطعانًا من الغنم ليس لها راعي، وقسوةً ليس لها حد، وعبوديةً ليس لها نهاية، وصرخاتٍ للمظلومين ليس لها سامعٌ ولا مجيب. </w:t>
      </w:r>
    </w:p>
    <w:p w14:paraId="5000BA31" w14:textId="77777777" w:rsidR="00D4671F" w:rsidRDefault="00B03BCD" w:rsidP="00F7172F">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م</w:t>
      </w:r>
      <w:r w:rsidR="002308A0">
        <w:rPr>
          <w:rFonts w:ascii="Lotus Linotype" w:hAnsi="Lotus Linotype" w:cs="Lotus Linotype"/>
          <w:color w:val="000000" w:themeColor="text1"/>
          <w:sz w:val="32"/>
          <w:szCs w:val="32"/>
          <w:rtl/>
        </w:rPr>
        <w:t>ن وسط هذا الظلام المتراكم الكثي</w:t>
      </w:r>
      <w:r w:rsidR="002308A0">
        <w:rPr>
          <w:rFonts w:ascii="Lotus Linotype" w:hAnsi="Lotus Linotype" w:cs="Lotus Linotype" w:hint="cs"/>
          <w:color w:val="000000" w:themeColor="text1"/>
          <w:sz w:val="32"/>
          <w:szCs w:val="32"/>
          <w:rtl/>
        </w:rPr>
        <w:t>ف</w:t>
      </w:r>
      <w:r w:rsidRPr="0088027A">
        <w:rPr>
          <w:rFonts w:ascii="Lotus Linotype" w:hAnsi="Lotus Linotype" w:cs="Lotus Linotype"/>
          <w:color w:val="000000" w:themeColor="text1"/>
          <w:sz w:val="32"/>
          <w:szCs w:val="32"/>
          <w:rtl/>
        </w:rPr>
        <w:t>، ومن بين غيوم الباطل وقسوة الظلم،</w:t>
      </w:r>
    </w:p>
    <w:p w14:paraId="5564690B" w14:textId="77777777" w:rsidR="00D4671F" w:rsidRDefault="00B03BCD" w:rsidP="00F7172F">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 xml:space="preserve"> ومن هنا من بعيد من عمق أرض العرب، ومن نائي الديار، ومن قريةٍ تقبع في جوف الصحراء فيها السادة أكثر من العبيد، فيها بقايا من دين إبراهيم، ولكنها حُرِّفت ونكِّست فأصبحت بلا معنى، ومن على جبلٍ نائي عن تلك الديار وسط </w:t>
      </w:r>
      <w:r w:rsidR="00F7172F">
        <w:rPr>
          <w:rFonts w:ascii="Lotus Linotype" w:hAnsi="Lotus Linotype" w:cs="Lotus Linotype" w:hint="cs"/>
          <w:color w:val="000000" w:themeColor="text1"/>
          <w:sz w:val="32"/>
          <w:szCs w:val="32"/>
          <w:rtl/>
        </w:rPr>
        <w:t xml:space="preserve">المفاوز </w:t>
      </w:r>
      <w:r w:rsidR="00D4671F">
        <w:rPr>
          <w:rFonts w:ascii="Lotus Linotype" w:hAnsi="Lotus Linotype" w:cs="Lotus Linotype"/>
          <w:color w:val="000000" w:themeColor="text1"/>
          <w:sz w:val="32"/>
          <w:szCs w:val="32"/>
          <w:rtl/>
        </w:rPr>
        <w:t>والمخاوف والس</w:t>
      </w:r>
      <w:r w:rsidR="00D4671F">
        <w:rPr>
          <w:rFonts w:ascii="Lotus Linotype" w:hAnsi="Lotus Linotype" w:cs="Lotus Linotype" w:hint="cs"/>
          <w:color w:val="000000" w:themeColor="text1"/>
          <w:sz w:val="32"/>
          <w:szCs w:val="32"/>
          <w:rtl/>
        </w:rPr>
        <w:t>كون</w:t>
      </w:r>
      <w:r w:rsidR="00D4671F">
        <w:rPr>
          <w:rFonts w:ascii="Lotus Linotype" w:hAnsi="Lotus Linotype" w:cs="Lotus Linotype"/>
          <w:color w:val="000000" w:themeColor="text1"/>
          <w:sz w:val="32"/>
          <w:szCs w:val="32"/>
          <w:rtl/>
        </w:rPr>
        <w:t>، الس</w:t>
      </w:r>
      <w:r w:rsidR="00D4671F">
        <w:rPr>
          <w:rFonts w:ascii="Lotus Linotype" w:hAnsi="Lotus Linotype" w:cs="Lotus Linotype" w:hint="cs"/>
          <w:color w:val="000000" w:themeColor="text1"/>
          <w:sz w:val="32"/>
          <w:szCs w:val="32"/>
          <w:rtl/>
        </w:rPr>
        <w:t>كون</w:t>
      </w:r>
      <w:r w:rsidRPr="0088027A">
        <w:rPr>
          <w:rFonts w:ascii="Lotus Linotype" w:hAnsi="Lotus Linotype" w:cs="Lotus Linotype"/>
          <w:color w:val="000000" w:themeColor="text1"/>
          <w:sz w:val="32"/>
          <w:szCs w:val="32"/>
          <w:rtl/>
        </w:rPr>
        <w:t xml:space="preserve"> الذي من شد</w:t>
      </w:r>
      <w:r w:rsidR="00F7172F">
        <w:rPr>
          <w:rFonts w:ascii="Lotus Linotype" w:hAnsi="Lotus Linotype" w:cs="Lotus Linotype"/>
          <w:color w:val="000000" w:themeColor="text1"/>
          <w:sz w:val="32"/>
          <w:szCs w:val="32"/>
          <w:rtl/>
        </w:rPr>
        <w:t>ته يقطع نياط القلب خوفًا ووجلًا</w:t>
      </w:r>
      <w:r w:rsidR="00F7172F">
        <w:rPr>
          <w:rFonts w:ascii="Lotus Linotype" w:hAnsi="Lotus Linotype" w:cs="Lotus Linotype" w:hint="cs"/>
          <w:color w:val="000000" w:themeColor="text1"/>
          <w:sz w:val="32"/>
          <w:szCs w:val="32"/>
          <w:rtl/>
        </w:rPr>
        <w:t>،</w:t>
      </w:r>
      <w:r w:rsidR="00D4671F">
        <w:rPr>
          <w:rFonts w:ascii="Lotus Linotype" w:hAnsi="Lotus Linotype" w:cs="Lotus Linotype" w:hint="cs"/>
          <w:color w:val="000000" w:themeColor="text1"/>
          <w:sz w:val="32"/>
          <w:szCs w:val="32"/>
          <w:rtl/>
        </w:rPr>
        <w:t>..</w:t>
      </w:r>
    </w:p>
    <w:p w14:paraId="64490DA1" w14:textId="6C464503" w:rsidR="00F7172F" w:rsidRDefault="00F7172F" w:rsidP="00F7172F">
      <w:pPr>
        <w:spacing w:after="120"/>
        <w:ind w:firstLine="284"/>
        <w:contextualSpacing/>
        <w:jc w:val="both"/>
        <w:rPr>
          <w:rFonts w:ascii="Lotus Linotype" w:hAnsi="Lotus Linotype" w:cs="Lotus Linotype"/>
          <w:color w:val="000000" w:themeColor="text1"/>
          <w:sz w:val="32"/>
          <w:szCs w:val="32"/>
          <w:rtl/>
        </w:rPr>
      </w:pPr>
      <w:r>
        <w:rPr>
          <w:rFonts w:ascii="Lotus Linotype" w:hAnsi="Lotus Linotype" w:cs="Lotus Linotype" w:hint="cs"/>
          <w:color w:val="000000" w:themeColor="text1"/>
          <w:sz w:val="32"/>
          <w:szCs w:val="32"/>
          <w:rtl/>
        </w:rPr>
        <w:t xml:space="preserve"> </w:t>
      </w:r>
      <w:r w:rsidR="00B03BCD" w:rsidRPr="0088027A">
        <w:rPr>
          <w:rFonts w:ascii="Lotus Linotype" w:hAnsi="Lotus Linotype" w:cs="Lotus Linotype"/>
          <w:color w:val="000000" w:themeColor="text1"/>
          <w:sz w:val="32"/>
          <w:szCs w:val="32"/>
          <w:rtl/>
        </w:rPr>
        <w:t xml:space="preserve">والناس في سكرة الشرك وقيده </w:t>
      </w:r>
      <w:r w:rsidR="00E866C3" w:rsidRPr="0088027A">
        <w:rPr>
          <w:rFonts w:ascii="Lotus Linotype" w:hAnsi="Lotus Linotype" w:cs="Lotus Linotype"/>
          <w:color w:val="000000" w:themeColor="text1"/>
          <w:sz w:val="32"/>
          <w:szCs w:val="32"/>
          <w:rtl/>
        </w:rPr>
        <w:t>في تلك الأثناء هبط من السماء ملكٌ كريم يعرف طريقه، ولا يخطئ هدفه، حيث كانت بدايات النور وانطلاق الهدى، ونظرات الرحمة للبشرية المتهالكة</w:t>
      </w:r>
      <w:r w:rsidR="00D4671F">
        <w:rPr>
          <w:rFonts w:ascii="Lotus Linotype" w:hAnsi="Lotus Linotype" w:cs="Lotus Linotype"/>
          <w:color w:val="000000" w:themeColor="text1"/>
          <w:sz w:val="32"/>
          <w:szCs w:val="32"/>
          <w:rtl/>
        </w:rPr>
        <w:t>، للمستضعفين المقهورين الذين ير</w:t>
      </w:r>
      <w:r w:rsidR="00D4671F">
        <w:rPr>
          <w:rFonts w:ascii="Lotus Linotype" w:hAnsi="Lotus Linotype" w:cs="Lotus Linotype" w:hint="cs"/>
          <w:color w:val="000000" w:themeColor="text1"/>
          <w:sz w:val="32"/>
          <w:szCs w:val="32"/>
          <w:rtl/>
        </w:rPr>
        <w:t>س</w:t>
      </w:r>
      <w:r w:rsidR="00E866C3" w:rsidRPr="0088027A">
        <w:rPr>
          <w:rFonts w:ascii="Lotus Linotype" w:hAnsi="Lotus Linotype" w:cs="Lotus Linotype"/>
          <w:color w:val="000000" w:themeColor="text1"/>
          <w:sz w:val="32"/>
          <w:szCs w:val="32"/>
          <w:rtl/>
        </w:rPr>
        <w:t>فون في قيود العبودية والإذلال</w:t>
      </w:r>
      <w:r>
        <w:rPr>
          <w:rFonts w:ascii="Lotus Linotype" w:hAnsi="Lotus Linotype" w:cs="Lotus Linotype" w:hint="cs"/>
          <w:color w:val="000000" w:themeColor="text1"/>
          <w:sz w:val="32"/>
          <w:szCs w:val="32"/>
          <w:rtl/>
        </w:rPr>
        <w:t>.</w:t>
      </w:r>
    </w:p>
    <w:p w14:paraId="24791B53" w14:textId="33A34BD4" w:rsidR="00F7172F" w:rsidRDefault="00E866C3" w:rsidP="00F7172F">
      <w:pPr>
        <w:spacing w:after="120"/>
        <w:ind w:firstLine="284"/>
        <w:contextualSpacing/>
        <w:jc w:val="both"/>
        <w:rPr>
          <w:rFonts w:ascii="Lotus Linotype" w:hAnsi="Lotus Linotype" w:cs="Lotus Linotype"/>
          <w:color w:val="000000"/>
          <w:sz w:val="32"/>
          <w:szCs w:val="32"/>
          <w:rtl/>
        </w:rPr>
      </w:pPr>
      <w:r w:rsidRPr="0088027A">
        <w:rPr>
          <w:rFonts w:ascii="Lotus Linotype" w:hAnsi="Lotus Linotype" w:cs="Lotus Linotype"/>
          <w:color w:val="000000" w:themeColor="text1"/>
          <w:sz w:val="32"/>
          <w:szCs w:val="32"/>
          <w:rtl/>
        </w:rPr>
        <w:t>في هذا الغار المهيب الم</w:t>
      </w:r>
      <w:r w:rsidR="00D4671F">
        <w:rPr>
          <w:rFonts w:ascii="Lotus Linotype" w:hAnsi="Lotus Linotype" w:cs="Lotus Linotype" w:hint="cs"/>
          <w:color w:val="000000" w:themeColor="text1"/>
          <w:sz w:val="32"/>
          <w:szCs w:val="32"/>
          <w:rtl/>
        </w:rPr>
        <w:t>ُ</w:t>
      </w:r>
      <w:r w:rsidR="00F7172F">
        <w:rPr>
          <w:rFonts w:ascii="Lotus Linotype" w:hAnsi="Lotus Linotype" w:cs="Lotus Linotype"/>
          <w:color w:val="000000" w:themeColor="text1"/>
          <w:sz w:val="32"/>
          <w:szCs w:val="32"/>
          <w:rtl/>
        </w:rPr>
        <w:t>حجَّب، كانت نفسٌ كبيرة تتعبد و</w:t>
      </w:r>
      <w:r w:rsidR="00F7172F" w:rsidRPr="00F7172F">
        <w:rPr>
          <w:rFonts w:ascii="Lotus Linotype" w:hAnsi="Lotus Linotype" w:cs="Lotus Linotype"/>
          <w:color w:val="000000" w:themeColor="text1"/>
          <w:sz w:val="32"/>
          <w:szCs w:val="32"/>
          <w:highlight w:val="yellow"/>
          <w:rtl/>
        </w:rPr>
        <w:t>ت</w:t>
      </w:r>
      <w:r w:rsidR="00D4671F">
        <w:rPr>
          <w:rFonts w:ascii="Lotus Linotype" w:hAnsi="Lotus Linotype" w:cs="Lotus Linotype" w:hint="cs"/>
          <w:color w:val="000000" w:themeColor="text1"/>
          <w:sz w:val="32"/>
          <w:szCs w:val="32"/>
          <w:highlight w:val="yellow"/>
          <w:rtl/>
        </w:rPr>
        <w:t>ُ</w:t>
      </w:r>
      <w:r w:rsidR="00F7172F" w:rsidRPr="00F7172F">
        <w:rPr>
          <w:rFonts w:ascii="Lotus Linotype" w:hAnsi="Lotus Linotype" w:cs="Lotus Linotype" w:hint="cs"/>
          <w:color w:val="000000" w:themeColor="text1"/>
          <w:sz w:val="32"/>
          <w:szCs w:val="32"/>
          <w:highlight w:val="yellow"/>
          <w:rtl/>
        </w:rPr>
        <w:t>صْ</w:t>
      </w:r>
      <w:r w:rsidRPr="00F7172F">
        <w:rPr>
          <w:rFonts w:ascii="Lotus Linotype" w:hAnsi="Lotus Linotype" w:cs="Lotus Linotype"/>
          <w:color w:val="000000" w:themeColor="text1"/>
          <w:sz w:val="32"/>
          <w:szCs w:val="32"/>
          <w:highlight w:val="yellow"/>
          <w:rtl/>
        </w:rPr>
        <w:t>ق</w:t>
      </w:r>
      <w:r w:rsidR="00F7172F" w:rsidRPr="00F7172F">
        <w:rPr>
          <w:rFonts w:ascii="Lotus Linotype" w:hAnsi="Lotus Linotype" w:cs="Lotus Linotype" w:hint="cs"/>
          <w:color w:val="000000" w:themeColor="text1"/>
          <w:sz w:val="32"/>
          <w:szCs w:val="32"/>
          <w:highlight w:val="yellow"/>
          <w:rtl/>
        </w:rPr>
        <w:t>َ</w:t>
      </w:r>
      <w:r w:rsidRPr="00F7172F">
        <w:rPr>
          <w:rFonts w:ascii="Lotus Linotype" w:hAnsi="Lotus Linotype" w:cs="Lotus Linotype"/>
          <w:color w:val="000000" w:themeColor="text1"/>
          <w:sz w:val="32"/>
          <w:szCs w:val="32"/>
          <w:highlight w:val="yellow"/>
          <w:rtl/>
        </w:rPr>
        <w:t>ل</w:t>
      </w:r>
      <w:r w:rsidRPr="0088027A">
        <w:rPr>
          <w:rFonts w:ascii="Lotus Linotype" w:hAnsi="Lotus Linotype" w:cs="Lotus Linotype"/>
          <w:color w:val="000000" w:themeColor="text1"/>
          <w:sz w:val="32"/>
          <w:szCs w:val="32"/>
          <w:rtl/>
        </w:rPr>
        <w:t xml:space="preserve"> وت</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ن</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قى روح</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ها، من حيث الظلام حالكًا قائمًا، وإذا بمحمدٍ -صَلَّى الله عَلَيْهِ وَسَلَّم- يصغي في دهشةٍ وانبهار إلى صوتٍ يقول له: </w:t>
      </w:r>
      <w:r w:rsidR="00F7172F" w:rsidRPr="0088027A">
        <w:rPr>
          <w:rFonts w:ascii="Lotus Linotype" w:eastAsia="Calibri" w:hAnsi="Lotus Linotype" w:cs="Lotus Linotype"/>
          <w:bCs/>
          <w:color w:val="FF0000"/>
          <w:sz w:val="32"/>
          <w:szCs w:val="32"/>
          <w:rtl/>
        </w:rPr>
        <w:t>﴿اقْرَأْ﴾</w:t>
      </w:r>
      <w:r w:rsidR="00F7172F" w:rsidRPr="00F7172F">
        <w:rPr>
          <w:rFonts w:ascii="Lotus Linotype" w:hAnsi="Lotus Linotype" w:cs="Lotus Linotype"/>
          <w:color w:val="000000"/>
          <w:rtl/>
        </w:rPr>
        <w:t>[العلق:1]</w:t>
      </w:r>
      <w:r w:rsidR="00F7172F" w:rsidRPr="00F7172F">
        <w:rPr>
          <w:rFonts w:ascii="Lotus Linotype" w:hAnsi="Lotus Linotype" w:cs="Lotus Linotype" w:hint="cs"/>
          <w:color w:val="000000"/>
          <w:rtl/>
        </w:rPr>
        <w:t>.</w:t>
      </w:r>
    </w:p>
    <w:p w14:paraId="354471ED" w14:textId="1AA0C595" w:rsidR="00CC3A83" w:rsidRPr="0088027A" w:rsidRDefault="00E866C3" w:rsidP="00F7172F">
      <w:pPr>
        <w:spacing w:after="120"/>
        <w:ind w:firstLine="284"/>
        <w:contextualSpacing/>
        <w:jc w:val="both"/>
        <w:rPr>
          <w:rFonts w:ascii="Lotus Linotype" w:eastAsia="Calibri" w:hAnsi="Lotus Linotype" w:cs="Lotus Linotype"/>
          <w:bCs/>
          <w:sz w:val="32"/>
          <w:szCs w:val="32"/>
          <w:rtl/>
        </w:rPr>
      </w:pPr>
      <w:r w:rsidRPr="0088027A">
        <w:rPr>
          <w:rFonts w:ascii="Lotus Linotype" w:hAnsi="Lotus Linotype" w:cs="Lotus Linotype"/>
          <w:color w:val="000000" w:themeColor="text1"/>
          <w:sz w:val="32"/>
          <w:szCs w:val="32"/>
          <w:rtl/>
        </w:rPr>
        <w:lastRenderedPageBreak/>
        <w:t>ها هو اللقاء يتكرر مرةً أخرى بعد بادية بني سعد اليوم في غار حراء، اليوم مبعث النور والهدي، اليوم ي</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ضم النبي -صَلَّى الله عَلَيْهِ وَسَلَّم- </w:t>
      </w:r>
      <w:r w:rsidR="00CC3A83" w:rsidRPr="0088027A">
        <w:rPr>
          <w:rFonts w:ascii="Lotus Linotype" w:hAnsi="Lotus Linotype" w:cs="Lotus Linotype"/>
          <w:color w:val="000000" w:themeColor="text1"/>
          <w:sz w:val="32"/>
          <w:szCs w:val="32"/>
          <w:rtl/>
        </w:rPr>
        <w:t xml:space="preserve">بشدة ويقال له: </w:t>
      </w:r>
      <w:r w:rsidR="00CC3A83" w:rsidRPr="0088027A">
        <w:rPr>
          <w:rFonts w:ascii="Lotus Linotype" w:eastAsia="Calibri" w:hAnsi="Lotus Linotype" w:cs="Lotus Linotype"/>
          <w:bCs/>
          <w:color w:val="FF0000"/>
          <w:sz w:val="32"/>
          <w:szCs w:val="32"/>
          <w:rtl/>
        </w:rPr>
        <w:t>﴿اقْرَأْ﴾</w:t>
      </w:r>
      <w:r w:rsidR="00CC3A83" w:rsidRPr="007E081C">
        <w:rPr>
          <w:rFonts w:ascii="Lotus Linotype" w:hAnsi="Lotus Linotype" w:cs="Lotus Linotype"/>
          <w:color w:val="000000"/>
          <w:rtl/>
        </w:rPr>
        <w:t>[العلق:1]</w:t>
      </w:r>
      <w:r w:rsidR="007E081C">
        <w:rPr>
          <w:rFonts w:ascii="Lotus Linotype" w:hAnsi="Lotus Linotype" w:cs="Lotus Linotype" w:hint="cs"/>
          <w:color w:val="000000"/>
          <w:rtl/>
        </w:rPr>
        <w:t>،</w:t>
      </w:r>
      <w:r w:rsidR="00CC3A83" w:rsidRPr="007E081C">
        <w:rPr>
          <w:rFonts w:ascii="Lotus Linotype" w:hAnsi="Lotus Linotype" w:cs="Lotus Linotype"/>
          <w:color w:val="000000"/>
          <w:rtl/>
        </w:rPr>
        <w:t xml:space="preserve"> </w:t>
      </w:r>
      <w:r w:rsidR="00CC3A83" w:rsidRPr="0088027A">
        <w:rPr>
          <w:rFonts w:ascii="Lotus Linotype" w:eastAsia="Calibri" w:hAnsi="Lotus Linotype" w:cs="Lotus Linotype"/>
          <w:bCs/>
          <w:color w:val="FF0000"/>
          <w:sz w:val="32"/>
          <w:szCs w:val="32"/>
          <w:rtl/>
        </w:rPr>
        <w:t>﴿اقْرَأْ بِاسْمِ رَبِّكَ الَّذِي خَلَقَ (1) خَلَقَ الإِنسَانَ مِنْ عَلَقٍ (2) اقْرَأْ وَرَبُّكَ الأَكْرَمُ (3)﴾</w:t>
      </w:r>
      <w:r w:rsidR="00CC3A83" w:rsidRPr="007E081C">
        <w:rPr>
          <w:rFonts w:ascii="Lotus Linotype" w:hAnsi="Lotus Linotype" w:cs="Lotus Linotype"/>
          <w:color w:val="000000"/>
          <w:rtl/>
        </w:rPr>
        <w:t>[العلق:1-3]</w:t>
      </w:r>
      <w:r w:rsidR="007E081C">
        <w:rPr>
          <w:rFonts w:ascii="Lotus Linotype" w:hAnsi="Lotus Linotype" w:cs="Lotus Linotype" w:hint="cs"/>
          <w:color w:val="000000"/>
          <w:rtl/>
        </w:rPr>
        <w:t>.</w:t>
      </w:r>
    </w:p>
    <w:p w14:paraId="51EC9D50" w14:textId="643BF7EF" w:rsidR="00577066" w:rsidRDefault="00CC3A83" w:rsidP="00D4671F">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 xml:space="preserve">من ذلك الجبل </w:t>
      </w:r>
      <w:r w:rsidR="00D4671F">
        <w:rPr>
          <w:rFonts w:ascii="Lotus Linotype" w:hAnsi="Lotus Linotype" w:cs="Lotus Linotype" w:hint="cs"/>
          <w:color w:val="000000" w:themeColor="text1"/>
          <w:sz w:val="32"/>
          <w:szCs w:val="32"/>
          <w:rtl/>
        </w:rPr>
        <w:t xml:space="preserve">الأشم </w:t>
      </w:r>
      <w:r w:rsidRPr="0088027A">
        <w:rPr>
          <w:rFonts w:ascii="Lotus Linotype" w:hAnsi="Lotus Linotype" w:cs="Lotus Linotype"/>
          <w:color w:val="000000" w:themeColor="text1"/>
          <w:sz w:val="32"/>
          <w:szCs w:val="32"/>
          <w:rtl/>
        </w:rPr>
        <w:t>الرابض بجوار الكعبة تنطلق للبشرية معالم</w:t>
      </w:r>
      <w:r w:rsidR="007E081C">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جديدة، وراياتٌ واضحةٌ للخير والهدى، فيرتعش رسول الله -صَلَّى الله عَلَيْهِ وَسَلَّم- ويقول: «</w:t>
      </w:r>
      <w:r w:rsidRPr="007E081C">
        <w:rPr>
          <w:rFonts w:ascii="Lotus Linotype" w:hAnsi="Lotus Linotype" w:cs="Lotus Linotype"/>
          <w:b/>
          <w:bCs/>
          <w:color w:val="0000FF"/>
          <w:sz w:val="32"/>
          <w:szCs w:val="32"/>
          <w:rtl/>
        </w:rPr>
        <w:t>ز</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م</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ل</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ون</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ي، ز</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م</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ل</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ون</w:t>
      </w:r>
      <w:r w:rsidR="007E081C" w:rsidRPr="007E081C">
        <w:rPr>
          <w:rFonts w:ascii="Lotus Linotype" w:hAnsi="Lotus Linotype" w:cs="Lotus Linotype" w:hint="cs"/>
          <w:b/>
          <w:bCs/>
          <w:color w:val="0000FF"/>
          <w:sz w:val="32"/>
          <w:szCs w:val="32"/>
          <w:rtl/>
        </w:rPr>
        <w:t>ِ</w:t>
      </w:r>
      <w:r w:rsidRPr="007E081C">
        <w:rPr>
          <w:rFonts w:ascii="Lotus Linotype" w:hAnsi="Lotus Linotype" w:cs="Lotus Linotype"/>
          <w:b/>
          <w:bCs/>
          <w:color w:val="0000FF"/>
          <w:sz w:val="32"/>
          <w:szCs w:val="32"/>
          <w:rtl/>
        </w:rPr>
        <w:t>ي</w:t>
      </w:r>
      <w:r w:rsidRPr="0088027A">
        <w:rPr>
          <w:rFonts w:ascii="Lotus Linotype" w:hAnsi="Lotus Linotype" w:cs="Lotus Linotype"/>
          <w:color w:val="000000" w:themeColor="text1"/>
          <w:sz w:val="32"/>
          <w:szCs w:val="32"/>
          <w:rtl/>
        </w:rPr>
        <w:t>» إنها أعباء التكليف، وقولًا ثقيلًا،</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إنها الرسالة وطريقًا جديدًا</w:t>
      </w:r>
      <w:r w:rsidR="00577066">
        <w:rPr>
          <w:rFonts w:ascii="Lotus Linotype" w:hAnsi="Lotus Linotype" w:cs="Lotus Linotype" w:hint="cs"/>
          <w:color w:val="000000" w:themeColor="text1"/>
          <w:sz w:val="32"/>
          <w:szCs w:val="32"/>
          <w:rtl/>
        </w:rPr>
        <w:t>.</w:t>
      </w:r>
    </w:p>
    <w:p w14:paraId="271D950F" w14:textId="77777777" w:rsidR="00577066" w:rsidRDefault="00577066" w:rsidP="00577066">
      <w:pPr>
        <w:spacing w:after="120"/>
        <w:ind w:firstLine="284"/>
        <w:contextualSpacing/>
        <w:jc w:val="both"/>
        <w:rPr>
          <w:rFonts w:ascii="Lotus Linotype" w:eastAsia="Calibri" w:hAnsi="Lotus Linotype" w:cs="Lotus Linotype"/>
          <w:bCs/>
          <w:color w:val="FF0000"/>
          <w:sz w:val="32"/>
          <w:szCs w:val="32"/>
          <w:rtl/>
        </w:rPr>
      </w:pPr>
      <w:r w:rsidRPr="00577066">
        <w:rPr>
          <w:rFonts w:ascii="Lotus Linotype" w:hAnsi="Lotus Linotype" w:cs="Lotus Linotype"/>
          <w:b/>
          <w:bCs/>
          <w:color w:val="000000" w:themeColor="text1"/>
          <w:sz w:val="32"/>
          <w:szCs w:val="32"/>
          <w:rtl/>
        </w:rPr>
        <w:t>"</w:t>
      </w:r>
      <w:r w:rsidR="00CC3A83" w:rsidRPr="00577066">
        <w:rPr>
          <w:rFonts w:ascii="Lotus Linotype" w:hAnsi="Lotus Linotype" w:cs="Lotus Linotype"/>
          <w:b/>
          <w:bCs/>
          <w:color w:val="000000" w:themeColor="text1"/>
          <w:sz w:val="32"/>
          <w:szCs w:val="32"/>
          <w:rtl/>
        </w:rPr>
        <w:t>والله لا يخزيك الله أبدًا</w:t>
      </w:r>
      <w:r w:rsidRPr="00577066">
        <w:rPr>
          <w:rFonts w:ascii="Lotus Linotype" w:hAnsi="Lotus Linotype" w:cs="Lotus Linotype"/>
          <w:b/>
          <w:bCs/>
          <w:color w:val="000000" w:themeColor="text1"/>
          <w:sz w:val="32"/>
          <w:szCs w:val="32"/>
          <w:rtl/>
        </w:rPr>
        <w:t>"</w:t>
      </w:r>
      <w:r w:rsidR="00CC3A83" w:rsidRPr="00577066">
        <w:rPr>
          <w:rFonts w:ascii="Lotus Linotype" w:hAnsi="Lotus Linotype" w:cs="Lotus Linotype"/>
          <w:b/>
          <w:bCs/>
          <w:color w:val="000000" w:themeColor="text1"/>
          <w:sz w:val="32"/>
          <w:szCs w:val="32"/>
          <w:rtl/>
        </w:rPr>
        <w:t>.</w:t>
      </w:r>
      <w:r w:rsidR="00CC3A83" w:rsidRPr="0088027A">
        <w:rPr>
          <w:rFonts w:ascii="Lotus Linotype" w:hAnsi="Lotus Linotype" w:cs="Lotus Linotype"/>
          <w:color w:val="000000" w:themeColor="text1"/>
          <w:sz w:val="32"/>
          <w:szCs w:val="32"/>
          <w:rtl/>
        </w:rPr>
        <w:t xml:space="preserve"> هكذا قالت خديجة أمنا وأم المؤمنين، ورددت معها الفيافي والقفار والأحجار، </w:t>
      </w:r>
      <w:r w:rsidR="00CC3A83" w:rsidRPr="00577066">
        <w:rPr>
          <w:rFonts w:ascii="Lotus Linotype" w:hAnsi="Lotus Linotype" w:cs="Lotus Linotype"/>
          <w:b/>
          <w:bCs/>
          <w:color w:val="000000" w:themeColor="text1"/>
          <w:sz w:val="32"/>
          <w:szCs w:val="32"/>
          <w:rtl/>
        </w:rPr>
        <w:t>"والله لا يخزيك الله أبدًا يا رسول الله"</w:t>
      </w:r>
      <w:r>
        <w:rPr>
          <w:rFonts w:ascii="Lotus Linotype" w:eastAsia="Calibri" w:hAnsi="Lotus Linotype" w:cs="Lotus Linotype" w:hint="cs"/>
          <w:bCs/>
          <w:color w:val="FF0000"/>
          <w:sz w:val="32"/>
          <w:szCs w:val="32"/>
          <w:rtl/>
        </w:rPr>
        <w:t>.</w:t>
      </w:r>
    </w:p>
    <w:p w14:paraId="1ED5244A" w14:textId="6BA37F23" w:rsidR="00577066" w:rsidRDefault="00CC3A83" w:rsidP="00577066">
      <w:pPr>
        <w:spacing w:after="120"/>
        <w:ind w:firstLine="284"/>
        <w:contextualSpacing/>
        <w:jc w:val="both"/>
        <w:rPr>
          <w:rFonts w:ascii="Lotus Linotype" w:hAnsi="Lotus Linotype" w:cs="Lotus Linotype"/>
          <w:color w:val="000000" w:themeColor="text1"/>
          <w:sz w:val="32"/>
          <w:szCs w:val="32"/>
          <w:rtl/>
        </w:rPr>
      </w:pPr>
      <w:r w:rsidRPr="0088027A">
        <w:rPr>
          <w:rFonts w:ascii="Lotus Linotype" w:eastAsia="Calibri" w:hAnsi="Lotus Linotype" w:cs="Lotus Linotype"/>
          <w:bCs/>
          <w:color w:val="FF0000"/>
          <w:sz w:val="32"/>
          <w:szCs w:val="32"/>
          <w:rtl/>
        </w:rPr>
        <w:t>﴿وَلِرَبِّكَ فَاصْبِرْ﴾</w:t>
      </w:r>
      <w:r w:rsidRPr="00577066">
        <w:rPr>
          <w:rFonts w:ascii="Lotus Linotype" w:hAnsi="Lotus Linotype" w:cs="Lotus Linotype"/>
          <w:color w:val="000000"/>
          <w:rtl/>
        </w:rPr>
        <w:t xml:space="preserve">[المدثر:7] </w:t>
      </w:r>
      <w:r w:rsidRPr="0088027A">
        <w:rPr>
          <w:rFonts w:ascii="Lotus Linotype" w:hAnsi="Lotus Linotype" w:cs="Lotus Linotype"/>
          <w:color w:val="000000" w:themeColor="text1"/>
          <w:sz w:val="32"/>
          <w:szCs w:val="32"/>
          <w:rtl/>
        </w:rPr>
        <w:t>مسيرةٌ شاقة،</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هجرٌ وتكذيب، وحصارٌ وتج</w:t>
      </w:r>
      <w:r w:rsidR="00577066">
        <w:rPr>
          <w:rFonts w:ascii="Lotus Linotype" w:hAnsi="Lotus Linotype" w:cs="Lotus Linotype"/>
          <w:color w:val="000000" w:themeColor="text1"/>
          <w:sz w:val="32"/>
          <w:szCs w:val="32"/>
          <w:rtl/>
        </w:rPr>
        <w:t xml:space="preserve">ويع، إيذاءٌ وترهيب، لكنها روعة </w:t>
      </w:r>
      <w:r w:rsidR="00577066">
        <w:rPr>
          <w:rFonts w:ascii="Lotus Linotype" w:hAnsi="Lotus Linotype" w:cs="Lotus Linotype" w:hint="cs"/>
          <w:color w:val="000000" w:themeColor="text1"/>
          <w:sz w:val="32"/>
          <w:szCs w:val="32"/>
          <w:rtl/>
        </w:rPr>
        <w:t>ل</w:t>
      </w:r>
      <w:r w:rsidR="00577066">
        <w:rPr>
          <w:rFonts w:ascii="Lotus Linotype" w:hAnsi="Lotus Linotype" w:cs="Lotus Linotype"/>
          <w:color w:val="000000" w:themeColor="text1"/>
          <w:sz w:val="32"/>
          <w:szCs w:val="32"/>
          <w:rtl/>
        </w:rPr>
        <w:t>لحق تغلب، وجمال وهجه تعلو</w:t>
      </w:r>
      <w:r w:rsidR="00577066">
        <w:rPr>
          <w:rFonts w:ascii="Lotus Linotype" w:hAnsi="Lotus Linotype" w:cs="Lotus Linotype" w:hint="cs"/>
          <w:color w:val="000000" w:themeColor="text1"/>
          <w:sz w:val="32"/>
          <w:szCs w:val="32"/>
          <w:rtl/>
        </w:rPr>
        <w:t>.</w:t>
      </w:r>
    </w:p>
    <w:p w14:paraId="0FEBFF31" w14:textId="0E2AD79E" w:rsidR="00CC3A83" w:rsidRPr="0088027A" w:rsidRDefault="00CC3A83" w:rsidP="00577066">
      <w:pPr>
        <w:spacing w:after="120"/>
        <w:ind w:firstLine="284"/>
        <w:contextualSpacing/>
        <w:jc w:val="both"/>
        <w:rPr>
          <w:rFonts w:ascii="Lotus Linotype" w:hAnsi="Lotus Linotype" w:cs="Lotus Linotype"/>
          <w:color w:val="000000" w:themeColor="text1"/>
          <w:sz w:val="32"/>
          <w:szCs w:val="32"/>
          <w:rtl/>
        </w:rPr>
      </w:pPr>
      <w:r w:rsidRPr="0088027A">
        <w:rPr>
          <w:rFonts w:ascii="Lotus Linotype" w:eastAsia="Calibri" w:hAnsi="Lotus Linotype" w:cs="Lotus Linotype"/>
          <w:bCs/>
          <w:color w:val="FF0000"/>
          <w:sz w:val="32"/>
          <w:szCs w:val="32"/>
          <w:rtl/>
        </w:rPr>
        <w:t>﴿قُمْ فَأَنذِرْ﴾</w:t>
      </w:r>
      <w:r w:rsidRPr="00577066">
        <w:rPr>
          <w:rFonts w:ascii="Lotus Linotype" w:hAnsi="Lotus Linotype" w:cs="Lotus Linotype"/>
          <w:color w:val="000000"/>
          <w:rtl/>
        </w:rPr>
        <w:t>[المدثر:2]</w:t>
      </w:r>
      <w:r w:rsidRPr="0088027A">
        <w:rPr>
          <w:rFonts w:ascii="Lotus Linotype" w:hAnsi="Lotus Linotype" w:cs="Lotus Linotype"/>
          <w:color w:val="000000" w:themeColor="text1"/>
          <w:sz w:val="32"/>
          <w:szCs w:val="32"/>
          <w:rtl/>
        </w:rPr>
        <w:t xml:space="preserve"> فقام -صَلَّى الله عَلَيْهِ وَسَلَّم وظل قائمًا بعدها أكثر من عشرين عامًا لم يسترح، ولم يسكن، ولم يعش لنفسه ولا لأهله، قام -صَلَّى الله عَلَيْهِ وَسَلَّم- وظلَّ قائمًا يحمل على عاتقه العبء الثقيل، العبء الثقيل الباهظ ولا </w:t>
      </w:r>
      <w:proofErr w:type="spellStart"/>
      <w:r w:rsidRPr="0088027A">
        <w:rPr>
          <w:rFonts w:ascii="Lotus Linotype" w:hAnsi="Lotus Linotype" w:cs="Lotus Linotype"/>
          <w:color w:val="000000" w:themeColor="text1"/>
          <w:sz w:val="32"/>
          <w:szCs w:val="32"/>
          <w:rtl/>
        </w:rPr>
        <w:t>ينوء</w:t>
      </w:r>
      <w:proofErr w:type="spellEnd"/>
      <w:r w:rsidRPr="0088027A">
        <w:rPr>
          <w:rFonts w:ascii="Lotus Linotype" w:hAnsi="Lotus Linotype" w:cs="Lotus Linotype"/>
          <w:color w:val="000000" w:themeColor="text1"/>
          <w:sz w:val="32"/>
          <w:szCs w:val="32"/>
          <w:rtl/>
        </w:rPr>
        <w:t xml:space="preserve"> به، لقد طلع البدر علينا، طلع على البشرية بأسرها جمعاء، أطل بنوره وضيائه يفتح الله به قلوبًا غ</w:t>
      </w:r>
      <w:r w:rsidR="002B2916">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لفًا، وأعينًا عميًا.</w:t>
      </w:r>
    </w:p>
    <w:p w14:paraId="0F4451F6" w14:textId="77777777" w:rsidR="00163FCE" w:rsidRDefault="002B2916" w:rsidP="002B2916">
      <w:pPr>
        <w:spacing w:after="120"/>
        <w:ind w:firstLine="284"/>
        <w:contextualSpacing/>
        <w:jc w:val="both"/>
        <w:rPr>
          <w:rFonts w:ascii="Lotus Linotype" w:hAnsi="Lotus Linotype" w:cs="Lotus Linotype"/>
          <w:color w:val="000000" w:themeColor="text1"/>
          <w:sz w:val="32"/>
          <w:szCs w:val="32"/>
          <w:rtl/>
        </w:rPr>
      </w:pPr>
      <w:r>
        <w:rPr>
          <w:rFonts w:ascii="Lotus Linotype" w:hAnsi="Lotus Linotype" w:cs="Lotus Linotype"/>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CC3A83" w:rsidRPr="002B2916">
        <w:rPr>
          <w:rFonts w:ascii="Lotus Linotype" w:hAnsi="Lotus Linotype" w:cs="Lotus Linotype"/>
          <w:b/>
          <w:bCs/>
          <w:color w:val="000000" w:themeColor="text1"/>
          <w:sz w:val="32"/>
          <w:szCs w:val="32"/>
          <w:rtl/>
        </w:rPr>
        <w:t>يقول عطاء ابن يسار</w:t>
      </w:r>
      <w:r w:rsidR="00CC3A83" w:rsidRPr="0088027A">
        <w:rPr>
          <w:rFonts w:ascii="Lotus Linotype" w:hAnsi="Lotus Linotype" w:cs="Lotus Linotype"/>
          <w:color w:val="000000" w:themeColor="text1"/>
          <w:sz w:val="32"/>
          <w:szCs w:val="32"/>
          <w:rtl/>
        </w:rPr>
        <w:t>: لقيت عبد الله بن عمرو بن العاص -رَضِيَ الله عَنْهُما-، قلت: أخبرني عن صفة رسول الله -صَلَّى الله عَلَيْهِ وَسَلَّم- في التوراة، قال</w:t>
      </w:r>
      <w:r w:rsidR="00C872DD" w:rsidRPr="0088027A">
        <w:rPr>
          <w:rFonts w:ascii="Lotus Linotype" w:hAnsi="Lotus Linotype" w:cs="Lotus Linotype"/>
          <w:color w:val="000000" w:themeColor="text1"/>
          <w:sz w:val="32"/>
          <w:szCs w:val="32"/>
          <w:rtl/>
        </w:rPr>
        <w:t xml:space="preserve">: </w:t>
      </w:r>
      <w:r w:rsidRPr="002B2916">
        <w:rPr>
          <w:rFonts w:ascii="Lotus Linotype" w:hAnsi="Lotus Linotype" w:cs="Lotus Linotype"/>
          <w:b/>
          <w:bCs/>
          <w:color w:val="000000" w:themeColor="text1"/>
          <w:sz w:val="32"/>
          <w:szCs w:val="32"/>
          <w:rtl/>
        </w:rPr>
        <w:t>"</w:t>
      </w:r>
      <w:r w:rsidR="00C872DD" w:rsidRPr="002B2916">
        <w:rPr>
          <w:rFonts w:ascii="Lotus Linotype" w:hAnsi="Lotus Linotype" w:cs="Lotus Linotype"/>
          <w:b/>
          <w:bCs/>
          <w:color w:val="000000" w:themeColor="text1"/>
          <w:sz w:val="32"/>
          <w:szCs w:val="32"/>
          <w:rtl/>
        </w:rPr>
        <w:t>أجل واللهِ إنَّهُ لموصوفٌ في التوراةِ ببعضِ صفتِه في القرآنِ يَا أَيُّهَا النَّبِيُّ إِنَّا أَرْسَلْنَاكَ شَاهِدًا وَمُبَشِّرًا وَنَذِيرًا وحِرزًا للأُمِّيِّينَ أنت عبدي ورسولي سمَّيتُك المتوكلُ ليس بفظٍّ ولا غليظٍ ولا صخَّابٍ في الأسواقِ ولا يدفعُ بالسيئةِ السيئةَ ولكن يعفو ويغفرُ ولن يقبضَه اللهُ حتى يُقيمَ به المِلَّةَ العوجاءَ بأن يقولوا لا إلهَ إلا اللهُ"</w:t>
      </w:r>
      <w:r>
        <w:rPr>
          <w:rFonts w:ascii="Lotus Linotype" w:hAnsi="Lotus Linotype" w:cs="Lotus Linotype" w:hint="cs"/>
          <w:color w:val="000000" w:themeColor="text1"/>
          <w:sz w:val="32"/>
          <w:szCs w:val="32"/>
          <w:rtl/>
        </w:rPr>
        <w:t>.</w:t>
      </w:r>
      <w:r w:rsidR="00C872DD" w:rsidRPr="0088027A">
        <w:rPr>
          <w:rFonts w:ascii="Lotus Linotype" w:hAnsi="Lotus Linotype" w:cs="Lotus Linotype"/>
          <w:color w:val="000000" w:themeColor="text1"/>
          <w:sz w:val="32"/>
          <w:szCs w:val="32"/>
          <w:rtl/>
        </w:rPr>
        <w:t xml:space="preserve"> </w:t>
      </w:r>
    </w:p>
    <w:p w14:paraId="3A897375" w14:textId="1C888454" w:rsidR="00C872DD" w:rsidRPr="0088027A" w:rsidRDefault="00C872DD" w:rsidP="002B2916">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لقد تعبت مكة وكلَّت وعذ</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بت وأذل</w:t>
      </w:r>
      <w:r w:rsidR="00D4671F">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ت، لكن كيف لنفوسٍ رأت النور وتجلت أن ت</w:t>
      </w:r>
      <w:r w:rsidR="00163FC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ن</w:t>
      </w:r>
      <w:r w:rsidR="00163FC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ك</w:t>
      </w:r>
      <w:r w:rsidR="00163FC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ص على عقبيها.</w:t>
      </w:r>
    </w:p>
    <w:p w14:paraId="3C758957" w14:textId="77777777" w:rsidR="00F84F3E" w:rsidRDefault="00C872DD" w:rsidP="006913F1">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إن اليد التي كانت تدفن وليدتها حية وهي صغيرة وكبيرة، ولا تسمع صرخاتها، وت</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غاف</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ل أمها كيف تدفنها بلا رحمة تحت التراب، </w:t>
      </w:r>
    </w:p>
    <w:p w14:paraId="4924B72B" w14:textId="267173D1" w:rsidR="006913F1" w:rsidRDefault="00C872DD" w:rsidP="00F84F3E">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تلك الأيادي استيقظت وقلوب</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ها </w:t>
      </w:r>
      <w:r w:rsidR="006913F1">
        <w:rPr>
          <w:rFonts w:ascii="Lotus Linotype" w:hAnsi="Lotus Linotype" w:cs="Lotus Linotype" w:hint="cs"/>
          <w:color w:val="000000" w:themeColor="text1"/>
          <w:sz w:val="32"/>
          <w:szCs w:val="32"/>
          <w:rtl/>
        </w:rPr>
        <w:t>ال</w:t>
      </w:r>
      <w:r w:rsidRPr="0088027A">
        <w:rPr>
          <w:rFonts w:ascii="Lotus Linotype" w:hAnsi="Lotus Linotype" w:cs="Lotus Linotype"/>
          <w:color w:val="000000" w:themeColor="text1"/>
          <w:sz w:val="32"/>
          <w:szCs w:val="32"/>
          <w:rtl/>
        </w:rPr>
        <w:t>قاسية تفطرت وأينعت، لم يعد طريق الشيطان سالكًا، ولا الكفر، ولا أصنام عمر</w:t>
      </w:r>
      <w:r w:rsidR="00F84F3E">
        <w:rPr>
          <w:rFonts w:ascii="Lotus Linotype" w:hAnsi="Lotus Linotype" w:cs="Lotus Linotype" w:hint="cs"/>
          <w:color w:val="000000" w:themeColor="text1"/>
          <w:sz w:val="32"/>
          <w:szCs w:val="32"/>
          <w:rtl/>
        </w:rPr>
        <w:t>و</w:t>
      </w:r>
      <w:r w:rsidRPr="0088027A">
        <w:rPr>
          <w:rFonts w:ascii="Lotus Linotype" w:hAnsi="Lotus Linotype" w:cs="Lotus Linotype"/>
          <w:color w:val="000000" w:themeColor="text1"/>
          <w:sz w:val="32"/>
          <w:szCs w:val="32"/>
          <w:rtl/>
        </w:rPr>
        <w:t xml:space="preserve"> بن ل</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حي ت</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حرك ساكنًا</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من مكة حتى طيبة، حتى </w:t>
      </w:r>
      <w:proofErr w:type="spellStart"/>
      <w:r w:rsidRPr="0088027A">
        <w:rPr>
          <w:rFonts w:ascii="Lotus Linotype" w:hAnsi="Lotus Linotype" w:cs="Lotus Linotype"/>
          <w:color w:val="000000" w:themeColor="text1"/>
          <w:sz w:val="32"/>
          <w:szCs w:val="32"/>
          <w:rtl/>
        </w:rPr>
        <w:t>ثنيات</w:t>
      </w:r>
      <w:proofErr w:type="spellEnd"/>
      <w:r w:rsidRPr="0088027A">
        <w:rPr>
          <w:rFonts w:ascii="Lotus Linotype" w:hAnsi="Lotus Linotype" w:cs="Lotus Linotype"/>
          <w:color w:val="000000" w:themeColor="text1"/>
          <w:sz w:val="32"/>
          <w:szCs w:val="32"/>
          <w:rtl/>
        </w:rPr>
        <w:t xml:space="preserve"> الوداع، كانت تردد الحناجر: </w:t>
      </w:r>
      <w:r w:rsidR="006913F1">
        <w:rPr>
          <w:rFonts w:ascii="Lotus Linotype" w:hAnsi="Lotus Linotype" w:cs="Cambria" w:hint="cs"/>
          <w:color w:val="000000" w:themeColor="text1"/>
          <w:sz w:val="32"/>
          <w:szCs w:val="32"/>
          <w:rtl/>
        </w:rPr>
        <w:t>"</w:t>
      </w:r>
      <w:r w:rsidRPr="0088027A">
        <w:rPr>
          <w:rFonts w:ascii="Lotus Linotype" w:hAnsi="Lotus Linotype" w:cs="Lotus Linotype"/>
          <w:color w:val="000000" w:themeColor="text1"/>
          <w:sz w:val="32"/>
          <w:szCs w:val="32"/>
          <w:rtl/>
        </w:rPr>
        <w:t>لا إله إلا الله، محمدًا رسول الله</w:t>
      </w:r>
      <w:r w:rsidR="006913F1">
        <w:rPr>
          <w:rFonts w:ascii="Lotus Linotype" w:hAnsi="Lotus Linotype" w:cs="Cambria" w:hint="cs"/>
          <w:color w:val="000000" w:themeColor="text1"/>
          <w:sz w:val="32"/>
          <w:szCs w:val="32"/>
          <w:rtl/>
        </w:rPr>
        <w:t>"</w:t>
      </w:r>
      <w:r w:rsidRPr="0088027A">
        <w:rPr>
          <w:rFonts w:ascii="Lotus Linotype" w:hAnsi="Lotus Linotype" w:cs="Lotus Linotype"/>
          <w:color w:val="000000" w:themeColor="text1"/>
          <w:sz w:val="32"/>
          <w:szCs w:val="32"/>
          <w:rtl/>
        </w:rPr>
        <w:t>، لا أحجار الطائف، ولا سطوة أبي جهل، ولا نفاق عبد الله بن أبي، ولا ج</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ل</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د حيي بن أخطب، ولا فروسية عمر</w:t>
      </w:r>
      <w:r w:rsidR="00F84F3E">
        <w:rPr>
          <w:rFonts w:ascii="Lotus Linotype" w:hAnsi="Lotus Linotype" w:cs="Lotus Linotype" w:hint="cs"/>
          <w:color w:val="000000" w:themeColor="text1"/>
          <w:sz w:val="32"/>
          <w:szCs w:val="32"/>
          <w:rtl/>
        </w:rPr>
        <w:t>و</w:t>
      </w:r>
      <w:r w:rsidRPr="0088027A">
        <w:rPr>
          <w:rFonts w:ascii="Lotus Linotype" w:hAnsi="Lotus Linotype" w:cs="Lotus Linotype"/>
          <w:color w:val="000000" w:themeColor="text1"/>
          <w:sz w:val="32"/>
          <w:szCs w:val="32"/>
          <w:rtl/>
        </w:rPr>
        <w:t xml:space="preserve"> بن</w:t>
      </w:r>
      <w:r w:rsidR="006913F1">
        <w:rPr>
          <w:rFonts w:ascii="Lotus Linotype" w:hAnsi="Lotus Linotype" w:cs="Lotus Linotype" w:hint="cs"/>
          <w:color w:val="000000" w:themeColor="text1"/>
          <w:sz w:val="32"/>
          <w:szCs w:val="32"/>
          <w:rtl/>
        </w:rPr>
        <w:t xml:space="preserve"> و</w:t>
      </w:r>
      <w:r w:rsidR="00F84F3E">
        <w:rPr>
          <w:rFonts w:ascii="Lotus Linotype" w:hAnsi="Lotus Linotype" w:cs="Lotus Linotype" w:hint="cs"/>
          <w:color w:val="000000" w:themeColor="text1"/>
          <w:sz w:val="32"/>
          <w:szCs w:val="32"/>
          <w:rtl/>
        </w:rPr>
        <w:t>د</w:t>
      </w:r>
      <w:r w:rsidRPr="0088027A">
        <w:rPr>
          <w:rFonts w:ascii="Lotus Linotype" w:hAnsi="Lotus Linotype" w:cs="Lotus Linotype"/>
          <w:color w:val="000000" w:themeColor="text1"/>
          <w:sz w:val="32"/>
          <w:szCs w:val="32"/>
          <w:rtl/>
        </w:rPr>
        <w:t xml:space="preserve">، ولا حزم عتبة بن ربيعة وشيبة، ولا أموال الوليد بن المغيرة، ولا غدر عامر بن </w:t>
      </w:r>
      <w:r w:rsidR="006913F1">
        <w:rPr>
          <w:rFonts w:ascii="Lotus Linotype" w:hAnsi="Lotus Linotype" w:cs="Lotus Linotype" w:hint="cs"/>
          <w:color w:val="000000" w:themeColor="text1"/>
          <w:sz w:val="32"/>
          <w:szCs w:val="32"/>
          <w:rtl/>
        </w:rPr>
        <w:t>ال</w:t>
      </w:r>
      <w:r w:rsidRPr="0088027A">
        <w:rPr>
          <w:rFonts w:ascii="Lotus Linotype" w:hAnsi="Lotus Linotype" w:cs="Lotus Linotype"/>
          <w:color w:val="000000" w:themeColor="text1"/>
          <w:sz w:val="32"/>
          <w:szCs w:val="32"/>
          <w:rtl/>
        </w:rPr>
        <w:t>طفيل، كلها لم ولن توقف ذلك النور، ومضى رسول الله -صَلَّى الله عَلَيْهِ وَسَلَّم- يشق طريقه صابرًا محتسبًا</w:t>
      </w:r>
      <w:r w:rsidR="006913F1">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لتزداد كل يوم قوافل المحبين،</w:t>
      </w:r>
      <w:r w:rsidR="006913F1">
        <w:rPr>
          <w:rFonts w:ascii="Lotus Linotype" w:hAnsi="Lotus Linotype" w:cs="Lotus Linotype"/>
          <w:color w:val="000000" w:themeColor="text1"/>
          <w:sz w:val="32"/>
          <w:szCs w:val="32"/>
          <w:rtl/>
        </w:rPr>
        <w:t xml:space="preserve"> قوافل المطيعين، قوافل المخبتين</w:t>
      </w:r>
      <w:r w:rsidR="006913F1">
        <w:rPr>
          <w:rFonts w:ascii="Lotus Linotype" w:hAnsi="Lotus Linotype" w:cs="Lotus Linotype" w:hint="cs"/>
          <w:color w:val="000000" w:themeColor="text1"/>
          <w:sz w:val="32"/>
          <w:szCs w:val="32"/>
          <w:rtl/>
        </w:rPr>
        <w:t>.</w:t>
      </w:r>
    </w:p>
    <w:p w14:paraId="6974E5BA" w14:textId="77777777" w:rsidR="00F84F3E" w:rsidRDefault="00C872DD" w:rsidP="007804BF">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بلال يصعد مؤذنًا على الكعبة، وأسامة يدخل مكة رديفًا لرسول الله -صَلَّى الله عَلَيْهِ وَسَلَّم-، وسلمان من</w:t>
      </w:r>
      <w:r w:rsidR="00170DA3">
        <w:rPr>
          <w:rFonts w:ascii="Lotus Linotype" w:hAnsi="Lotus Linotype" w:cs="Lotus Linotype" w:hint="cs"/>
          <w:color w:val="000000" w:themeColor="text1"/>
          <w:sz w:val="32"/>
          <w:szCs w:val="32"/>
          <w:rtl/>
        </w:rPr>
        <w:t>َّا</w:t>
      </w:r>
      <w:r w:rsidRPr="0088027A">
        <w:rPr>
          <w:rFonts w:ascii="Lotus Linotype" w:hAnsi="Lotus Linotype" w:cs="Lotus Linotype"/>
          <w:color w:val="000000" w:themeColor="text1"/>
          <w:sz w:val="32"/>
          <w:szCs w:val="32"/>
          <w:rtl/>
        </w:rPr>
        <w:t xml:space="preserve"> آل البيت، وعبد الله بن مسعود في الميزان ساقيه أثقل من جبل أ</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ح</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د، </w:t>
      </w:r>
      <w:r w:rsidR="00F84F3E">
        <w:rPr>
          <w:rFonts w:ascii="Lotus Linotype" w:hAnsi="Lotus Linotype" w:cs="Lotus Linotype" w:hint="cs"/>
          <w:color w:val="000000" w:themeColor="text1"/>
          <w:sz w:val="32"/>
          <w:szCs w:val="32"/>
          <w:rtl/>
        </w:rPr>
        <w:t>،،</w:t>
      </w:r>
    </w:p>
    <w:p w14:paraId="7A41E3C9" w14:textId="77777777" w:rsidR="00F84F3E" w:rsidRDefault="00C872DD" w:rsidP="007804BF">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وأبو جهل وأمية بن خلف وعتبة في القليب،</w:t>
      </w:r>
      <w:r w:rsidR="00F84F3E">
        <w:rPr>
          <w:rFonts w:ascii="Lotus Linotype" w:hAnsi="Lotus Linotype" w:cs="Lotus Linotype" w:hint="cs"/>
          <w:color w:val="000000" w:themeColor="text1"/>
          <w:sz w:val="32"/>
          <w:szCs w:val="32"/>
          <w:rtl/>
        </w:rPr>
        <w:t>،،</w:t>
      </w:r>
    </w:p>
    <w:p w14:paraId="669EC018" w14:textId="70A4EA7A" w:rsidR="007804BF" w:rsidRDefault="00C872DD" w:rsidP="007804BF">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 xml:space="preserve"> لقد انبعث النور، وقامت مشاعل الهدى، فلا مجال بعد اليوم لإيقافها</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امتدت ببركة دعوته -صَلَّى الله عَلَيْهِ وَسَلَّم- إلى مشارق الأرض ومغاربها، غصَّ بها الغاصون وهم يرون الناس يهرعون إلى ينابيع الحق، وعيون الإيمان، ش</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ر</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ق</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ت نفوس</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هم الخبيثة، وح</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ن</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ق</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ت قلوب</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هم، فأبطل الله كيدهم، وأعمى أبصارهم، وأضعف حقدهم، فرده إلى أباطيل وتر</w:t>
      </w:r>
      <w:r w:rsidR="00170DA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هات تحاكي غي</w:t>
      </w:r>
      <w:r w:rsidR="00935752">
        <w:rPr>
          <w:rFonts w:ascii="Lotus Linotype" w:hAnsi="Lotus Linotype" w:cs="Lotus Linotype" w:hint="cs"/>
          <w:color w:val="000000" w:themeColor="text1"/>
          <w:sz w:val="32"/>
          <w:szCs w:val="32"/>
          <w:rtl/>
        </w:rPr>
        <w:t>ظ</w:t>
      </w:r>
      <w:r w:rsidRPr="0088027A">
        <w:rPr>
          <w:rFonts w:ascii="Lotus Linotype" w:hAnsi="Lotus Linotype" w:cs="Lotus Linotype"/>
          <w:color w:val="000000" w:themeColor="text1"/>
          <w:sz w:val="32"/>
          <w:szCs w:val="32"/>
          <w:rtl/>
        </w:rPr>
        <w:t xml:space="preserve"> قلوبهم، </w:t>
      </w:r>
      <w:r w:rsidRPr="0088027A">
        <w:rPr>
          <w:rFonts w:ascii="Lotus Linotype" w:hAnsi="Lotus Linotype" w:cs="Lotus Linotype"/>
          <w:color w:val="000000" w:themeColor="text1"/>
          <w:sz w:val="32"/>
          <w:szCs w:val="32"/>
          <w:rtl/>
        </w:rPr>
        <w:lastRenderedPageBreak/>
        <w:t>إنه دين الله الحق، إنه رسول الله -صَلَّى الله عَلَيْهِ وَسَلَّم-، إنه الصادق الأمين، إنه الطاهر العفيف، إنه الرحمة والهدى والنور، إنه من شرب اللبن في ال</w:t>
      </w:r>
      <w:r w:rsidR="007804BF">
        <w:rPr>
          <w:rFonts w:ascii="Lotus Linotype" w:hAnsi="Lotus Linotype" w:cs="Lotus Linotype" w:hint="cs"/>
          <w:color w:val="000000" w:themeColor="text1"/>
          <w:sz w:val="32"/>
          <w:szCs w:val="32"/>
          <w:rtl/>
        </w:rPr>
        <w:t xml:space="preserve">إسراء </w:t>
      </w:r>
      <w:r w:rsidRPr="0088027A">
        <w:rPr>
          <w:rFonts w:ascii="Lotus Linotype" w:hAnsi="Lotus Linotype" w:cs="Lotus Linotype"/>
          <w:color w:val="000000" w:themeColor="text1"/>
          <w:sz w:val="32"/>
          <w:szCs w:val="32"/>
          <w:rtl/>
        </w:rPr>
        <w:t xml:space="preserve">وترك الخمر </w:t>
      </w:r>
      <w:proofErr w:type="spellStart"/>
      <w:r w:rsidRPr="0088027A">
        <w:rPr>
          <w:rFonts w:ascii="Lotus Linotype" w:hAnsi="Lotus Linotype" w:cs="Lotus Linotype"/>
          <w:color w:val="000000" w:themeColor="text1"/>
          <w:sz w:val="32"/>
          <w:szCs w:val="32"/>
          <w:rtl/>
        </w:rPr>
        <w:t>لمناوئيه</w:t>
      </w:r>
      <w:proofErr w:type="spellEnd"/>
      <w:r w:rsidRPr="0088027A">
        <w:rPr>
          <w:rFonts w:ascii="Lotus Linotype" w:hAnsi="Lotus Linotype" w:cs="Lotus Linotype"/>
          <w:color w:val="000000" w:themeColor="text1"/>
          <w:sz w:val="32"/>
          <w:szCs w:val="32"/>
          <w:rtl/>
        </w:rPr>
        <w:t xml:space="preserve"> حتى تطيش عقول</w:t>
      </w:r>
      <w:r w:rsidR="007804BF">
        <w:rPr>
          <w:rFonts w:ascii="Lotus Linotype" w:hAnsi="Lotus Linotype" w:cs="Lotus Linotype"/>
          <w:color w:val="000000" w:themeColor="text1"/>
          <w:sz w:val="32"/>
          <w:szCs w:val="32"/>
          <w:rtl/>
        </w:rPr>
        <w:t>هم وتضيع أموالهم، وتخبث أفئدتهم</w:t>
      </w:r>
      <w:r w:rsidR="007804BF">
        <w:rPr>
          <w:rFonts w:ascii="Lotus Linotype" w:hAnsi="Lotus Linotype" w:cs="Lotus Linotype" w:hint="cs"/>
          <w:color w:val="000000" w:themeColor="text1"/>
          <w:sz w:val="32"/>
          <w:szCs w:val="32"/>
          <w:rtl/>
        </w:rPr>
        <w:t>.</w:t>
      </w:r>
    </w:p>
    <w:p w14:paraId="7B3FB75A" w14:textId="01C4364C" w:rsidR="007804BF" w:rsidRDefault="00C872DD" w:rsidP="007804BF">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إنه رسول الله -صَلَّى الله عَلَيْهِ وَسَلَّم- وضع الربا تحت قدمه الشريفة وتركه لهم يأكل بعضهم بعضًا، وينهش بعضهم بعضًا،</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 xml:space="preserve"> إنه رسول الله -صَلَّى الله عَلَيْهِ وَسَلَّم- الذي شكا إليه الجمل جور صاحبه، وحنَّ الجذع إليه، ف</w:t>
      </w:r>
      <w:r w:rsidR="007804BF">
        <w:rPr>
          <w:rFonts w:ascii="Lotus Linotype" w:hAnsi="Lotus Linotype" w:cs="Lotus Linotype"/>
          <w:color w:val="000000" w:themeColor="text1"/>
          <w:sz w:val="32"/>
          <w:szCs w:val="32"/>
          <w:rtl/>
        </w:rPr>
        <w:t>مسحه بيده الشريفة ي</w:t>
      </w:r>
      <w:r w:rsidR="007804BF">
        <w:rPr>
          <w:rFonts w:ascii="Lotus Linotype" w:hAnsi="Lotus Linotype" w:cs="Lotus Linotype" w:hint="cs"/>
          <w:color w:val="000000" w:themeColor="text1"/>
          <w:sz w:val="32"/>
          <w:szCs w:val="32"/>
          <w:rtl/>
        </w:rPr>
        <w:t>ُ</w:t>
      </w:r>
      <w:r w:rsidR="007804BF">
        <w:rPr>
          <w:rFonts w:ascii="Lotus Linotype" w:hAnsi="Lotus Linotype" w:cs="Lotus Linotype"/>
          <w:color w:val="000000" w:themeColor="text1"/>
          <w:sz w:val="32"/>
          <w:szCs w:val="32"/>
          <w:rtl/>
        </w:rPr>
        <w:t>س</w:t>
      </w:r>
      <w:r w:rsidR="007804BF">
        <w:rPr>
          <w:rFonts w:ascii="Lotus Linotype" w:hAnsi="Lotus Linotype" w:cs="Lotus Linotype" w:hint="cs"/>
          <w:color w:val="000000" w:themeColor="text1"/>
          <w:sz w:val="32"/>
          <w:szCs w:val="32"/>
          <w:rtl/>
        </w:rPr>
        <w:t>َ</w:t>
      </w:r>
      <w:r w:rsidR="007804BF">
        <w:rPr>
          <w:rFonts w:ascii="Lotus Linotype" w:hAnsi="Lotus Linotype" w:cs="Lotus Linotype"/>
          <w:color w:val="000000" w:themeColor="text1"/>
          <w:sz w:val="32"/>
          <w:szCs w:val="32"/>
          <w:rtl/>
        </w:rPr>
        <w:t>ك</w:t>
      </w:r>
      <w:r w:rsidR="007804BF">
        <w:rPr>
          <w:rFonts w:ascii="Lotus Linotype" w:hAnsi="Lotus Linotype" w:cs="Lotus Linotype" w:hint="cs"/>
          <w:color w:val="000000" w:themeColor="text1"/>
          <w:sz w:val="32"/>
          <w:szCs w:val="32"/>
          <w:rtl/>
        </w:rPr>
        <w:t>ِّ</w:t>
      </w:r>
      <w:r w:rsidR="007804BF">
        <w:rPr>
          <w:rFonts w:ascii="Lotus Linotype" w:hAnsi="Lotus Linotype" w:cs="Lotus Linotype"/>
          <w:color w:val="000000" w:themeColor="text1"/>
          <w:sz w:val="32"/>
          <w:szCs w:val="32"/>
          <w:rtl/>
        </w:rPr>
        <w:t>نه حتى سكت</w:t>
      </w:r>
      <w:r w:rsidR="007804BF">
        <w:rPr>
          <w:rFonts w:ascii="Lotus Linotype" w:hAnsi="Lotus Linotype" w:cs="Lotus Linotype" w:hint="cs"/>
          <w:color w:val="000000" w:themeColor="text1"/>
          <w:sz w:val="32"/>
          <w:szCs w:val="32"/>
          <w:rtl/>
        </w:rPr>
        <w:t>.</w:t>
      </w:r>
    </w:p>
    <w:p w14:paraId="5F63AB58" w14:textId="77777777" w:rsidR="00F84F3E" w:rsidRDefault="00C872DD" w:rsidP="00E065A5">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 xml:space="preserve">إنه رسول الله -صَلَّى الله عَلَيْهِ وَسَلَّم- من سبه بُتِر وقُطِع ذكره، وفُضِح أمره، وظهر </w:t>
      </w:r>
      <w:proofErr w:type="spellStart"/>
      <w:r w:rsidRPr="0088027A">
        <w:rPr>
          <w:rFonts w:ascii="Lotus Linotype" w:hAnsi="Lotus Linotype" w:cs="Lotus Linotype"/>
          <w:color w:val="000000" w:themeColor="text1"/>
          <w:sz w:val="32"/>
          <w:szCs w:val="32"/>
          <w:rtl/>
        </w:rPr>
        <w:t>نتنه</w:t>
      </w:r>
      <w:proofErr w:type="spellEnd"/>
      <w:r w:rsidRPr="0088027A">
        <w:rPr>
          <w:rFonts w:ascii="Lotus Linotype" w:hAnsi="Lotus Linotype" w:cs="Lotus Linotype"/>
          <w:color w:val="000000" w:themeColor="text1"/>
          <w:sz w:val="32"/>
          <w:szCs w:val="32"/>
          <w:rtl/>
        </w:rPr>
        <w:t xml:space="preserve">، إنه رسول الله -صَلَّى الله عَلَيْهِ وَسَلَّم-، لن يضيره ضعف المسلمين، ولا تخاذلهم فإن الله ناصره </w:t>
      </w:r>
      <w:r w:rsidR="004B3F9E" w:rsidRPr="0088027A">
        <w:rPr>
          <w:rFonts w:ascii="Lotus Linotype" w:eastAsia="Calibri" w:hAnsi="Lotus Linotype" w:cs="Lotus Linotype"/>
          <w:bCs/>
          <w:color w:val="FF0000"/>
          <w:sz w:val="32"/>
          <w:szCs w:val="32"/>
          <w:rtl/>
        </w:rPr>
        <w:t>﴿إِلَّا تَنصُرُوهُ فَقَدْ نَصَرَهُ اللَّهُ﴾</w:t>
      </w:r>
      <w:r w:rsidR="004B3F9E" w:rsidRPr="00E065A5">
        <w:rPr>
          <w:rFonts w:ascii="Lotus Linotype" w:hAnsi="Lotus Linotype" w:cs="Lotus Linotype"/>
          <w:color w:val="000000"/>
          <w:rtl/>
        </w:rPr>
        <w:t>[التوبة:40]</w:t>
      </w:r>
      <w:r w:rsidR="00E065A5">
        <w:rPr>
          <w:rFonts w:ascii="Lotus Linotype" w:hAnsi="Lotus Linotype" w:cs="Lotus Linotype" w:hint="cs"/>
          <w:color w:val="000000" w:themeColor="text1"/>
          <w:sz w:val="32"/>
          <w:szCs w:val="32"/>
          <w:rtl/>
        </w:rPr>
        <w:t>،</w:t>
      </w:r>
    </w:p>
    <w:p w14:paraId="3D620BE9" w14:textId="386CB2F8" w:rsidR="00C872DD" w:rsidRPr="0088027A" w:rsidRDefault="004B3F9E" w:rsidP="00E065A5">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 xml:space="preserve"> سيذهب </w:t>
      </w:r>
      <w:proofErr w:type="spellStart"/>
      <w:r w:rsidRPr="0088027A">
        <w:rPr>
          <w:rFonts w:ascii="Lotus Linotype" w:hAnsi="Lotus Linotype" w:cs="Lotus Linotype"/>
          <w:color w:val="000000" w:themeColor="text1"/>
          <w:sz w:val="32"/>
          <w:szCs w:val="32"/>
          <w:rtl/>
        </w:rPr>
        <w:t>السابون</w:t>
      </w:r>
      <w:proofErr w:type="spellEnd"/>
      <w:r w:rsidRPr="0088027A">
        <w:rPr>
          <w:rFonts w:ascii="Lotus Linotype" w:hAnsi="Lotus Linotype" w:cs="Lotus Linotype"/>
          <w:color w:val="000000" w:themeColor="text1"/>
          <w:sz w:val="32"/>
          <w:szCs w:val="32"/>
          <w:rtl/>
        </w:rPr>
        <w:t xml:space="preserve"> وسي</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خزون وسي</w:t>
      </w:r>
      <w:r w:rsidR="00F84F3E">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بترون،</w:t>
      </w:r>
      <w:r w:rsidR="00E065A5">
        <w:rPr>
          <w:rFonts w:ascii="Lotus Linotype" w:hAnsi="Lotus Linotype" w:cs="Lotus Linotype" w:hint="cs"/>
          <w:color w:val="000000" w:themeColor="text1"/>
          <w:sz w:val="32"/>
          <w:szCs w:val="32"/>
          <w:rtl/>
        </w:rPr>
        <w:t xml:space="preserve"> </w:t>
      </w:r>
      <w:r w:rsidRPr="0088027A">
        <w:rPr>
          <w:rFonts w:ascii="Lotus Linotype" w:hAnsi="Lotus Linotype" w:cs="Lotus Linotype"/>
          <w:color w:val="000000" w:themeColor="text1"/>
          <w:sz w:val="32"/>
          <w:szCs w:val="32"/>
          <w:rtl/>
        </w:rPr>
        <w:t>وسيبقى رسول الله -صَلَّى الله عَلَيْهِ وَسَلَّم- نورًا للبشرية وهدًى ومأوى يأوي إلى دينه</w:t>
      </w:r>
      <w:r w:rsidR="00E065A5">
        <w:rPr>
          <w:rFonts w:ascii="Lotus Linotype" w:hAnsi="Lotus Linotype" w:cs="Lotus Linotype" w:hint="cs"/>
          <w:color w:val="000000" w:themeColor="text1"/>
          <w:sz w:val="32"/>
          <w:szCs w:val="32"/>
          <w:rtl/>
        </w:rPr>
        <w:t xml:space="preserve"> </w:t>
      </w:r>
      <w:r w:rsidRPr="0088027A">
        <w:rPr>
          <w:rFonts w:ascii="Lotus Linotype" w:hAnsi="Lotus Linotype" w:cs="Lotus Linotype"/>
          <w:color w:val="000000" w:themeColor="text1"/>
          <w:sz w:val="32"/>
          <w:szCs w:val="32"/>
          <w:rtl/>
        </w:rPr>
        <w:t xml:space="preserve">المستضعفين من كل مكان بعز عزيز، أو بذل ذليل، </w:t>
      </w:r>
      <w:r w:rsidRPr="0088027A">
        <w:rPr>
          <w:rFonts w:ascii="Lotus Linotype" w:eastAsia="Calibri" w:hAnsi="Lotus Linotype" w:cs="Lotus Linotype"/>
          <w:bCs/>
          <w:color w:val="FF0000"/>
          <w:sz w:val="32"/>
          <w:szCs w:val="32"/>
          <w:rtl/>
        </w:rPr>
        <w:t>﴿إِنَّا أَعْطَيْنَاكَ الْكَوْثَرَ (1) فَصَلِّ لِرَبِّكَ وَانْحَرْ (2) إِنَّ شَانِئَكَ هُوَ الأَبْتَرُ (3)﴾</w:t>
      </w:r>
      <w:r w:rsidRPr="00E065A5">
        <w:rPr>
          <w:rFonts w:ascii="Lotus Linotype" w:hAnsi="Lotus Linotype" w:cs="Lotus Linotype"/>
          <w:color w:val="000000"/>
          <w:rtl/>
        </w:rPr>
        <w:t>[الكوثر:1-3].</w:t>
      </w:r>
    </w:p>
    <w:p w14:paraId="5061A3C1" w14:textId="7642BF19" w:rsidR="004B3F9E" w:rsidRDefault="004B3F9E" w:rsidP="0088027A">
      <w:pPr>
        <w:spacing w:after="120"/>
        <w:ind w:firstLine="284"/>
        <w:contextualSpacing/>
        <w:jc w:val="both"/>
        <w:rPr>
          <w:rFonts w:ascii="Lotus Linotype" w:hAnsi="Lotus Linotype" w:cs="Lotus Linotype" w:hint="cs"/>
          <w:color w:val="000000" w:themeColor="text1"/>
          <w:sz w:val="32"/>
          <w:szCs w:val="32"/>
          <w:rtl/>
        </w:rPr>
      </w:pPr>
      <w:r w:rsidRPr="0088027A">
        <w:rPr>
          <w:rFonts w:ascii="Lotus Linotype" w:hAnsi="Lotus Linotype" w:cs="Lotus Linotype"/>
          <w:color w:val="000000" w:themeColor="text1"/>
          <w:sz w:val="32"/>
          <w:szCs w:val="32"/>
          <w:rtl/>
        </w:rPr>
        <w:t>أقول ما تسمعون، وأستغفر الله لي ولكم من كل ذنب، فاستغفروه إنه هو الغفور الرحيم.</w:t>
      </w:r>
    </w:p>
    <w:p w14:paraId="3D1A9E20" w14:textId="77777777" w:rsidR="00F84F3E" w:rsidRDefault="00F84F3E" w:rsidP="0088027A">
      <w:pPr>
        <w:spacing w:after="120"/>
        <w:ind w:firstLine="284"/>
        <w:contextualSpacing/>
        <w:jc w:val="both"/>
        <w:rPr>
          <w:rFonts w:ascii="Lotus Linotype" w:hAnsi="Lotus Linotype" w:cs="Lotus Linotype" w:hint="cs"/>
          <w:color w:val="000000" w:themeColor="text1"/>
          <w:sz w:val="32"/>
          <w:szCs w:val="32"/>
          <w:rtl/>
        </w:rPr>
      </w:pPr>
    </w:p>
    <w:p w14:paraId="4130F6C9" w14:textId="77777777" w:rsidR="00F84F3E" w:rsidRPr="0088027A" w:rsidRDefault="00F84F3E" w:rsidP="0088027A">
      <w:pPr>
        <w:spacing w:after="120"/>
        <w:ind w:firstLine="284"/>
        <w:contextualSpacing/>
        <w:jc w:val="both"/>
        <w:rPr>
          <w:rFonts w:ascii="Lotus Linotype" w:hAnsi="Lotus Linotype" w:cs="Lotus Linotype"/>
          <w:color w:val="000000" w:themeColor="text1"/>
          <w:sz w:val="32"/>
          <w:szCs w:val="32"/>
          <w:rtl/>
        </w:rPr>
      </w:pPr>
      <w:bookmarkStart w:id="0" w:name="_GoBack"/>
      <w:bookmarkEnd w:id="0"/>
    </w:p>
    <w:p w14:paraId="79AA2700" w14:textId="247A260D" w:rsidR="004B3F9E" w:rsidRPr="0088027A" w:rsidRDefault="00E065A5" w:rsidP="0088027A">
      <w:pPr>
        <w:spacing w:after="120"/>
        <w:ind w:firstLine="284"/>
        <w:contextualSpacing/>
        <w:jc w:val="both"/>
        <w:rPr>
          <w:rFonts w:ascii="Lotus Linotype" w:hAnsi="Lotus Linotype" w:cs="Lotus Linotype"/>
          <w:color w:val="000000" w:themeColor="text1"/>
          <w:sz w:val="32"/>
          <w:szCs w:val="32"/>
          <w:rtl/>
        </w:rPr>
      </w:pPr>
      <w:r>
        <w:rPr>
          <w:rFonts w:ascii="Lotus Linotype" w:hAnsi="Lotus Linotype" w:cs="Lotus Linotype"/>
          <w:color w:val="000000" w:themeColor="text1"/>
          <w:sz w:val="32"/>
          <w:szCs w:val="32"/>
        </w:rPr>
        <w:sym w:font="Wingdings" w:char="F05D"/>
      </w:r>
      <w:r>
        <w:rPr>
          <w:rFonts w:ascii="Lotus Linotype" w:hAnsi="Lotus Linotype" w:cs="Lotus Linotype" w:hint="cs"/>
          <w:color w:val="000000" w:themeColor="text1"/>
          <w:sz w:val="32"/>
          <w:szCs w:val="32"/>
          <w:rtl/>
        </w:rPr>
        <w:t xml:space="preserve"> </w:t>
      </w:r>
      <w:r w:rsidR="004B3F9E" w:rsidRPr="00E065A5">
        <w:rPr>
          <w:rFonts w:ascii="Lotus Linotype" w:hAnsi="Lotus Linotype" w:cs="Lotus Linotype"/>
          <w:b/>
          <w:bCs/>
          <w:color w:val="000000" w:themeColor="text1"/>
          <w:sz w:val="32"/>
          <w:szCs w:val="32"/>
          <w:u w:val="single"/>
          <w:rtl/>
        </w:rPr>
        <w:t>الخطبة الثانية:</w:t>
      </w:r>
    </w:p>
    <w:p w14:paraId="7263889B" w14:textId="761E8200" w:rsidR="004B3F9E" w:rsidRPr="0088027A" w:rsidRDefault="004B3F9E" w:rsidP="0088027A">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الحمد لله رب العالمين، والصلاة والسلام على سيد الأنبياء والمرسلين.</w:t>
      </w:r>
    </w:p>
    <w:p w14:paraId="0B6E1DCF" w14:textId="18B992E9" w:rsidR="004B3F9E" w:rsidRPr="0088027A" w:rsidRDefault="004B3F9E" w:rsidP="0088027A">
      <w:pPr>
        <w:spacing w:after="120"/>
        <w:ind w:firstLine="284"/>
        <w:contextualSpacing/>
        <w:jc w:val="both"/>
        <w:rPr>
          <w:rFonts w:ascii="Lotus Linotype" w:hAnsi="Lotus Linotype" w:cs="Lotus Linotype"/>
          <w:color w:val="000000" w:themeColor="text1"/>
          <w:sz w:val="32"/>
          <w:szCs w:val="32"/>
          <w:rtl/>
        </w:rPr>
      </w:pPr>
      <w:r w:rsidRPr="00E065A5">
        <w:rPr>
          <w:rFonts w:ascii="Lotus Linotype" w:hAnsi="Lotus Linotype" w:cs="Lotus Linotype"/>
          <w:b/>
          <w:bCs/>
          <w:color w:val="000000" w:themeColor="text1"/>
          <w:sz w:val="32"/>
          <w:szCs w:val="32"/>
          <w:u w:val="single"/>
          <w:rtl/>
        </w:rPr>
        <w:t>و</w:t>
      </w:r>
      <w:r w:rsidR="00E065A5">
        <w:rPr>
          <w:rFonts w:ascii="Lotus Linotype" w:hAnsi="Lotus Linotype" w:cs="Lotus Linotype" w:hint="cs"/>
          <w:b/>
          <w:bCs/>
          <w:color w:val="000000" w:themeColor="text1"/>
          <w:sz w:val="32"/>
          <w:szCs w:val="32"/>
          <w:u w:val="single"/>
          <w:rtl/>
        </w:rPr>
        <w:t>َ</w:t>
      </w:r>
      <w:r w:rsidRPr="00E065A5">
        <w:rPr>
          <w:rFonts w:ascii="Lotus Linotype" w:hAnsi="Lotus Linotype" w:cs="Lotus Linotype"/>
          <w:b/>
          <w:bCs/>
          <w:color w:val="000000" w:themeColor="text1"/>
          <w:sz w:val="32"/>
          <w:szCs w:val="32"/>
          <w:u w:val="single"/>
          <w:rtl/>
        </w:rPr>
        <w:t>ب</w:t>
      </w:r>
      <w:r w:rsidR="00E065A5">
        <w:rPr>
          <w:rFonts w:ascii="Lotus Linotype" w:hAnsi="Lotus Linotype" w:cs="Lotus Linotype" w:hint="cs"/>
          <w:b/>
          <w:bCs/>
          <w:color w:val="000000" w:themeColor="text1"/>
          <w:sz w:val="32"/>
          <w:szCs w:val="32"/>
          <w:u w:val="single"/>
          <w:rtl/>
        </w:rPr>
        <w:t>َ</w:t>
      </w:r>
      <w:r w:rsidRPr="00E065A5">
        <w:rPr>
          <w:rFonts w:ascii="Lotus Linotype" w:hAnsi="Lotus Linotype" w:cs="Lotus Linotype"/>
          <w:b/>
          <w:bCs/>
          <w:color w:val="000000" w:themeColor="text1"/>
          <w:sz w:val="32"/>
          <w:szCs w:val="32"/>
          <w:u w:val="single"/>
          <w:rtl/>
        </w:rPr>
        <w:t>ع</w:t>
      </w:r>
      <w:r w:rsidR="00E065A5">
        <w:rPr>
          <w:rFonts w:ascii="Lotus Linotype" w:hAnsi="Lotus Linotype" w:cs="Lotus Linotype" w:hint="cs"/>
          <w:b/>
          <w:bCs/>
          <w:color w:val="000000" w:themeColor="text1"/>
          <w:sz w:val="32"/>
          <w:szCs w:val="32"/>
          <w:u w:val="single"/>
          <w:rtl/>
        </w:rPr>
        <w:t>ْ</w:t>
      </w:r>
      <w:r w:rsidRPr="00E065A5">
        <w:rPr>
          <w:rFonts w:ascii="Lotus Linotype" w:hAnsi="Lotus Linotype" w:cs="Lotus Linotype"/>
          <w:b/>
          <w:bCs/>
          <w:color w:val="000000" w:themeColor="text1"/>
          <w:sz w:val="32"/>
          <w:szCs w:val="32"/>
          <w:u w:val="single"/>
          <w:rtl/>
        </w:rPr>
        <w:t>د</w:t>
      </w:r>
      <w:r w:rsidRPr="0088027A">
        <w:rPr>
          <w:rFonts w:ascii="Lotus Linotype" w:hAnsi="Lotus Linotype" w:cs="Lotus Linotype"/>
          <w:color w:val="000000" w:themeColor="text1"/>
          <w:sz w:val="32"/>
          <w:szCs w:val="32"/>
          <w:rtl/>
        </w:rPr>
        <w:t>...</w:t>
      </w:r>
    </w:p>
    <w:p w14:paraId="03EA7F44" w14:textId="5ED5CC54" w:rsidR="004B3F9E" w:rsidRPr="00363463" w:rsidRDefault="004B3F9E" w:rsidP="00363463">
      <w:pPr>
        <w:spacing w:after="120"/>
        <w:ind w:firstLine="284"/>
        <w:contextualSpacing/>
        <w:jc w:val="both"/>
        <w:rPr>
          <w:rFonts w:ascii="Lotus Linotype" w:hAnsi="Lotus Linotype" w:cs="Cambria"/>
          <w:color w:val="000000" w:themeColor="text1"/>
          <w:sz w:val="32"/>
          <w:szCs w:val="32"/>
          <w:rtl/>
        </w:rPr>
      </w:pPr>
      <w:r w:rsidRPr="00E065A5">
        <w:rPr>
          <w:rFonts w:ascii="Lotus Linotype" w:hAnsi="Lotus Linotype" w:cs="Lotus Linotype"/>
          <w:b/>
          <w:bCs/>
          <w:color w:val="000000" w:themeColor="text1"/>
          <w:sz w:val="32"/>
          <w:szCs w:val="32"/>
          <w:rtl/>
        </w:rPr>
        <w:t>عباد الله</w:t>
      </w:r>
      <w:r w:rsidRPr="0088027A">
        <w:rPr>
          <w:rFonts w:ascii="Lotus Linotype" w:hAnsi="Lotus Linotype" w:cs="Lotus Linotype"/>
          <w:color w:val="000000" w:themeColor="text1"/>
          <w:sz w:val="32"/>
          <w:szCs w:val="32"/>
          <w:rtl/>
        </w:rPr>
        <w:t>، إن محبة النبي -صَلَّى الله عَلَيْهِ وَسَلَّم- ليست ضربًا من الخيال، ولا هي من التكليف بما لا يطاق، وإنما هي روحانيةٌ وانشراحٌ وسعادة لا يحس بها إلا من ر</w:t>
      </w:r>
      <w:r w:rsidR="00E065A5">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ز</w:t>
      </w:r>
      <w:r w:rsidR="00E065A5">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ق</w:t>
      </w:r>
      <w:r w:rsidR="00E065A5">
        <w:rPr>
          <w:rFonts w:ascii="Lotus Linotype" w:hAnsi="Lotus Linotype" w:cs="Lotus Linotype" w:hint="cs"/>
          <w:color w:val="000000" w:themeColor="text1"/>
          <w:sz w:val="32"/>
          <w:szCs w:val="32"/>
          <w:rtl/>
        </w:rPr>
        <w:t>ه</w:t>
      </w:r>
      <w:r w:rsidRPr="0088027A">
        <w:rPr>
          <w:rFonts w:ascii="Lotus Linotype" w:hAnsi="Lotus Linotype" w:cs="Lotus Linotype"/>
          <w:color w:val="000000" w:themeColor="text1"/>
          <w:sz w:val="32"/>
          <w:szCs w:val="32"/>
          <w:rtl/>
        </w:rPr>
        <w:t>ا، إذ هي سكينة للقلبة، معينةٌ</w:t>
      </w:r>
      <w:r w:rsidR="00E065A5">
        <w:rPr>
          <w:rFonts w:ascii="Lotus Linotype" w:hAnsi="Lotus Linotype" w:cs="Lotus Linotype" w:hint="cs"/>
          <w:color w:val="000000" w:themeColor="text1"/>
          <w:sz w:val="32"/>
          <w:szCs w:val="32"/>
          <w:rtl/>
        </w:rPr>
        <w:t xml:space="preserve"> </w:t>
      </w:r>
      <w:r w:rsidRPr="0088027A">
        <w:rPr>
          <w:rFonts w:ascii="Lotus Linotype" w:hAnsi="Lotus Linotype" w:cs="Lotus Linotype"/>
          <w:color w:val="000000" w:themeColor="text1"/>
          <w:sz w:val="32"/>
          <w:szCs w:val="32"/>
          <w:rtl/>
        </w:rPr>
        <w:t>على الطاعة، مثبتةٌ على الحق، إنه -صَلَّى الله عَلَيْهِ وَسَلَّم- نخبة بني هاشم سلالة قريش وصميمها، وأشرف العرب وأعزهم نفرًا من جهة أبيه وجهة أمه محمد بن عبد الله رسول الله -صَلَّى الله عَلَيْهِ وَسَلَّم-، وخليله، فاضت بمحبته القلوب، وامتلأت بإجلاله الصدور، وأسبغ الله عليه من الحسن والجمال في منظره ومخبره، وخ</w:t>
      </w:r>
      <w:r w:rsidR="0036346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ل</w:t>
      </w:r>
      <w:r w:rsidR="0036346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ق</w:t>
      </w:r>
      <w:r w:rsidR="00363463">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ه وخلقته ما جعله آيةً في الكمال والجمال، من رآه بديه</w:t>
      </w:r>
      <w:r w:rsidR="00363463">
        <w:rPr>
          <w:rFonts w:ascii="Lotus Linotype" w:hAnsi="Lotus Linotype" w:cs="Lotus Linotype" w:hint="cs"/>
          <w:color w:val="000000" w:themeColor="text1"/>
          <w:sz w:val="32"/>
          <w:szCs w:val="32"/>
          <w:rtl/>
        </w:rPr>
        <w:t xml:space="preserve">ة </w:t>
      </w:r>
      <w:r w:rsidRPr="0088027A">
        <w:rPr>
          <w:rFonts w:ascii="Lotus Linotype" w:hAnsi="Lotus Linotype" w:cs="Lotus Linotype"/>
          <w:color w:val="000000" w:themeColor="text1"/>
          <w:sz w:val="32"/>
          <w:szCs w:val="32"/>
          <w:rtl/>
        </w:rPr>
        <w:t>هابه، ومن خالطه معرفة أحبه، يقول</w:t>
      </w:r>
      <w:r w:rsidR="00363463">
        <w:rPr>
          <w:rFonts w:ascii="Lotus Linotype" w:hAnsi="Lotus Linotype" w:cs="Lotus Linotype" w:hint="cs"/>
          <w:color w:val="000000" w:themeColor="text1"/>
          <w:sz w:val="32"/>
          <w:szCs w:val="32"/>
          <w:rtl/>
        </w:rPr>
        <w:t xml:space="preserve"> ناعته: "</w:t>
      </w:r>
      <w:r w:rsidR="00363463">
        <w:rPr>
          <w:rFonts w:ascii="Lotus Linotype" w:hAnsi="Lotus Linotype" w:cs="Lotus Linotype"/>
          <w:color w:val="000000" w:themeColor="text1"/>
          <w:sz w:val="32"/>
          <w:szCs w:val="32"/>
          <w:rtl/>
        </w:rPr>
        <w:t>لم أرَ قبله ولا بعده مثله</w:t>
      </w:r>
      <w:r w:rsidR="00363463">
        <w:rPr>
          <w:rFonts w:ascii="Lotus Linotype" w:hAnsi="Lotus Linotype" w:cs="Cambria" w:hint="cs"/>
          <w:color w:val="000000" w:themeColor="text1"/>
          <w:sz w:val="32"/>
          <w:szCs w:val="32"/>
          <w:rtl/>
        </w:rPr>
        <w:t>".</w:t>
      </w:r>
    </w:p>
    <w:p w14:paraId="1A145127" w14:textId="3160C432" w:rsidR="004B3F9E" w:rsidRPr="00363463" w:rsidRDefault="00363463" w:rsidP="0088027A">
      <w:pPr>
        <w:spacing w:after="120"/>
        <w:ind w:firstLine="284"/>
        <w:contextualSpacing/>
        <w:jc w:val="both"/>
        <w:rPr>
          <w:rFonts w:ascii="Lotus Linotype" w:hAnsi="Lotus Linotype" w:cs="Cambria"/>
          <w:b/>
          <w:bCs/>
          <w:color w:val="000000" w:themeColor="text1"/>
          <w:sz w:val="32"/>
          <w:szCs w:val="32"/>
          <w:rtl/>
        </w:rPr>
      </w:pPr>
      <w:r w:rsidRPr="00363463">
        <w:rPr>
          <w:rFonts w:ascii="Lotus Linotype" w:hAnsi="Lotus Linotype" w:cs="Lotus Linotype"/>
          <w:b/>
          <w:bCs/>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 xml:space="preserve">قال البراء -رَضِيَ الله عَنْهُ-: </w:t>
      </w:r>
      <w:r w:rsidR="004B3F9E" w:rsidRPr="00363463">
        <w:rPr>
          <w:rFonts w:ascii="Lotus Linotype" w:hAnsi="Lotus Linotype" w:cs="Lotus Linotype"/>
          <w:b/>
          <w:bCs/>
          <w:color w:val="000000" w:themeColor="text1"/>
          <w:sz w:val="32"/>
          <w:szCs w:val="32"/>
          <w:rtl/>
        </w:rPr>
        <w:t xml:space="preserve">"له شعرٌ يبلغ شحمة أذنيه، رأيته في حلةٍ </w:t>
      </w:r>
      <w:r>
        <w:rPr>
          <w:rFonts w:ascii="Lotus Linotype" w:hAnsi="Lotus Linotype" w:cs="Lotus Linotype"/>
          <w:b/>
          <w:bCs/>
          <w:color w:val="000000" w:themeColor="text1"/>
          <w:sz w:val="32"/>
          <w:szCs w:val="32"/>
          <w:rtl/>
        </w:rPr>
        <w:t>حمراء لم أرى شيئًا قط أحسن منها</w:t>
      </w:r>
      <w:r>
        <w:rPr>
          <w:rFonts w:ascii="Lotus Linotype" w:hAnsi="Lotus Linotype" w:cs="Cambria" w:hint="cs"/>
          <w:b/>
          <w:bCs/>
          <w:color w:val="000000" w:themeColor="text1"/>
          <w:sz w:val="32"/>
          <w:szCs w:val="32"/>
          <w:rtl/>
        </w:rPr>
        <w:t>".</w:t>
      </w:r>
    </w:p>
    <w:p w14:paraId="4AB269B6" w14:textId="3F32B911" w:rsidR="004B3F9E" w:rsidRPr="0088027A" w:rsidRDefault="00363463" w:rsidP="00363463">
      <w:pPr>
        <w:spacing w:after="120"/>
        <w:ind w:firstLine="284"/>
        <w:contextualSpacing/>
        <w:jc w:val="both"/>
        <w:rPr>
          <w:rFonts w:ascii="Lotus Linotype" w:hAnsi="Lotus Linotype" w:cs="Lotus Linotype"/>
          <w:color w:val="000000" w:themeColor="text1"/>
          <w:sz w:val="32"/>
          <w:szCs w:val="32"/>
          <w:rtl/>
        </w:rPr>
      </w:pPr>
      <w:r w:rsidRPr="00363463">
        <w:rPr>
          <w:rFonts w:ascii="Lotus Linotype" w:hAnsi="Lotus Linotype" w:cs="Lotus Linotype"/>
          <w:b/>
          <w:bCs/>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 xml:space="preserve">قال جابر -رَضِيَ الله عَنْهُ-: </w:t>
      </w:r>
      <w:r w:rsidR="004B3F9E" w:rsidRPr="00363463">
        <w:rPr>
          <w:rFonts w:ascii="Lotus Linotype" w:hAnsi="Lotus Linotype" w:cs="Lotus Linotype"/>
          <w:b/>
          <w:bCs/>
          <w:color w:val="000000" w:themeColor="text1"/>
          <w:sz w:val="32"/>
          <w:szCs w:val="32"/>
          <w:rtl/>
        </w:rPr>
        <w:t xml:space="preserve">"رأيته ليلة </w:t>
      </w:r>
      <w:proofErr w:type="spellStart"/>
      <w:r w:rsidRPr="00363463">
        <w:rPr>
          <w:rFonts w:ascii="Lotus Linotype" w:hAnsi="Lotus Linotype" w:cs="Lotus Linotype" w:hint="cs"/>
          <w:b/>
          <w:bCs/>
          <w:color w:val="000000" w:themeColor="text1"/>
          <w:sz w:val="32"/>
          <w:szCs w:val="32"/>
          <w:rtl/>
        </w:rPr>
        <w:t>إ</w:t>
      </w:r>
      <w:r w:rsidR="004B3F9E" w:rsidRPr="00363463">
        <w:rPr>
          <w:rFonts w:ascii="Lotus Linotype" w:hAnsi="Lotus Linotype" w:cs="Lotus Linotype"/>
          <w:b/>
          <w:bCs/>
          <w:color w:val="000000" w:themeColor="text1"/>
          <w:sz w:val="32"/>
          <w:szCs w:val="32"/>
          <w:rtl/>
        </w:rPr>
        <w:t>ضحيان</w:t>
      </w:r>
      <w:proofErr w:type="spellEnd"/>
      <w:r w:rsidR="004B3F9E" w:rsidRPr="00363463">
        <w:rPr>
          <w:rFonts w:ascii="Lotus Linotype" w:hAnsi="Lotus Linotype" w:cs="Lotus Linotype"/>
          <w:b/>
          <w:bCs/>
          <w:color w:val="000000" w:themeColor="text1"/>
          <w:sz w:val="32"/>
          <w:szCs w:val="32"/>
          <w:rtl/>
        </w:rPr>
        <w:t>"؛</w:t>
      </w:r>
      <w:r w:rsidR="004B3F9E" w:rsidRPr="0088027A">
        <w:rPr>
          <w:rFonts w:ascii="Lotus Linotype" w:hAnsi="Lotus Linotype" w:cs="Lotus Linotype"/>
          <w:color w:val="000000" w:themeColor="text1"/>
          <w:sz w:val="32"/>
          <w:szCs w:val="32"/>
          <w:rtl/>
        </w:rPr>
        <w:t xml:space="preserve"> أي ليلة بدر </w:t>
      </w:r>
      <w:r w:rsidR="0096181A">
        <w:rPr>
          <w:rFonts w:ascii="Lotus Linotype" w:hAnsi="Lotus Linotype" w:cs="Lotus Linotype"/>
          <w:b/>
          <w:bCs/>
          <w:color w:val="000000" w:themeColor="text1"/>
          <w:sz w:val="32"/>
          <w:szCs w:val="32"/>
          <w:rtl/>
        </w:rPr>
        <w:t xml:space="preserve">"فجعلت </w:t>
      </w:r>
      <w:r w:rsidR="0096181A">
        <w:rPr>
          <w:rFonts w:ascii="Lotus Linotype" w:hAnsi="Lotus Linotype" w:cs="Lotus Linotype" w:hint="cs"/>
          <w:b/>
          <w:bCs/>
          <w:color w:val="000000" w:themeColor="text1"/>
          <w:sz w:val="32"/>
          <w:szCs w:val="32"/>
          <w:rtl/>
        </w:rPr>
        <w:t>ا</w:t>
      </w:r>
      <w:r w:rsidR="004B3F9E" w:rsidRPr="0096181A">
        <w:rPr>
          <w:rFonts w:ascii="Lotus Linotype" w:hAnsi="Lotus Linotype" w:cs="Lotus Linotype"/>
          <w:b/>
          <w:bCs/>
          <w:color w:val="000000" w:themeColor="text1"/>
          <w:sz w:val="32"/>
          <w:szCs w:val="32"/>
          <w:rtl/>
        </w:rPr>
        <w:t>نظر إلى رسول الله -صَلَّى الله عَلَيْهِ وَسَلَّم- وعليه حلةٌ حمراء وانظر إلى القمر، فإذا هو عندي أحسن من القمر".</w:t>
      </w:r>
    </w:p>
    <w:p w14:paraId="6B248136" w14:textId="6CD58150" w:rsidR="004B3F9E" w:rsidRPr="0096181A" w:rsidRDefault="0096181A" w:rsidP="0088027A">
      <w:pPr>
        <w:spacing w:after="120"/>
        <w:ind w:firstLine="284"/>
        <w:contextualSpacing/>
        <w:jc w:val="both"/>
        <w:rPr>
          <w:rFonts w:ascii="Lotus Linotype" w:hAnsi="Lotus Linotype" w:cs="Lotus Linotype"/>
          <w:b/>
          <w:bCs/>
          <w:color w:val="000000" w:themeColor="text1"/>
          <w:sz w:val="32"/>
          <w:szCs w:val="32"/>
          <w:rtl/>
        </w:rPr>
      </w:pPr>
      <w:r w:rsidRPr="00363463">
        <w:rPr>
          <w:rFonts w:ascii="Lotus Linotype" w:hAnsi="Lotus Linotype" w:cs="Lotus Linotype"/>
          <w:b/>
          <w:bCs/>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 xml:space="preserve">قال أبو هريرة -رَضِيَ الله عَنْهُ-: </w:t>
      </w:r>
      <w:r w:rsidR="004B3F9E" w:rsidRPr="0096181A">
        <w:rPr>
          <w:rFonts w:ascii="Lotus Linotype" w:hAnsi="Lotus Linotype" w:cs="Lotus Linotype"/>
          <w:b/>
          <w:bCs/>
          <w:color w:val="000000" w:themeColor="text1"/>
          <w:sz w:val="32"/>
          <w:szCs w:val="32"/>
          <w:rtl/>
        </w:rPr>
        <w:t>"لم أرى شيئًا أحسن من رسول الله -صَلَّى الله عَلَيْهِ وَسَلَّم- كأنما الشمس تجري في وجهه".</w:t>
      </w:r>
    </w:p>
    <w:p w14:paraId="2DF68542" w14:textId="2EB810D5" w:rsidR="004B3F9E" w:rsidRPr="0096181A" w:rsidRDefault="0096181A" w:rsidP="0088027A">
      <w:pPr>
        <w:spacing w:after="120"/>
        <w:ind w:firstLine="284"/>
        <w:contextualSpacing/>
        <w:jc w:val="both"/>
        <w:rPr>
          <w:rFonts w:ascii="Lotus Linotype" w:hAnsi="Lotus Linotype" w:cs="Lotus Linotype"/>
          <w:b/>
          <w:bCs/>
          <w:color w:val="000000" w:themeColor="text1"/>
          <w:sz w:val="32"/>
          <w:szCs w:val="32"/>
          <w:rtl/>
        </w:rPr>
      </w:pPr>
      <w:r w:rsidRPr="00363463">
        <w:rPr>
          <w:rFonts w:ascii="Lotus Linotype" w:hAnsi="Lotus Linotype" w:cs="Lotus Linotype"/>
          <w:b/>
          <w:bCs/>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قال ابن عباس</w:t>
      </w:r>
      <w:r>
        <w:rPr>
          <w:rFonts w:ascii="Lotus Linotype" w:hAnsi="Lotus Linotype" w:cs="Lotus Linotype"/>
          <w:color w:val="000000" w:themeColor="text1"/>
          <w:sz w:val="32"/>
          <w:szCs w:val="32"/>
          <w:rtl/>
        </w:rPr>
        <w:t xml:space="preserve"> -رَضِيَ الله عَنْهُما-: </w:t>
      </w:r>
      <w:r w:rsidRPr="0096181A">
        <w:rPr>
          <w:rFonts w:ascii="Lotus Linotype" w:hAnsi="Lotus Linotype" w:cs="Lotus Linotype"/>
          <w:b/>
          <w:bCs/>
          <w:color w:val="000000" w:themeColor="text1"/>
          <w:sz w:val="32"/>
          <w:szCs w:val="32"/>
          <w:rtl/>
        </w:rPr>
        <w:t>"كان أ</w:t>
      </w:r>
      <w:r w:rsidRPr="0096181A">
        <w:rPr>
          <w:rFonts w:ascii="Lotus Linotype" w:hAnsi="Lotus Linotype" w:cs="Lotus Linotype" w:hint="cs"/>
          <w:b/>
          <w:bCs/>
          <w:color w:val="000000" w:themeColor="text1"/>
          <w:sz w:val="32"/>
          <w:szCs w:val="32"/>
          <w:rtl/>
        </w:rPr>
        <w:t>ف</w:t>
      </w:r>
      <w:r w:rsidR="004B3F9E" w:rsidRPr="0096181A">
        <w:rPr>
          <w:rFonts w:ascii="Lotus Linotype" w:hAnsi="Lotus Linotype" w:cs="Lotus Linotype"/>
          <w:b/>
          <w:bCs/>
          <w:color w:val="000000" w:themeColor="text1"/>
          <w:sz w:val="32"/>
          <w:szCs w:val="32"/>
          <w:rtl/>
        </w:rPr>
        <w:t xml:space="preserve">لج </w:t>
      </w:r>
      <w:proofErr w:type="spellStart"/>
      <w:r w:rsidR="004B3F9E" w:rsidRPr="0096181A">
        <w:rPr>
          <w:rFonts w:ascii="Lotus Linotype" w:hAnsi="Lotus Linotype" w:cs="Lotus Linotype"/>
          <w:b/>
          <w:bCs/>
          <w:color w:val="000000" w:themeColor="text1"/>
          <w:sz w:val="32"/>
          <w:szCs w:val="32"/>
          <w:rtl/>
        </w:rPr>
        <w:t>الثنيتين</w:t>
      </w:r>
      <w:proofErr w:type="spellEnd"/>
      <w:r w:rsidR="004B3F9E" w:rsidRPr="0096181A">
        <w:rPr>
          <w:rFonts w:ascii="Lotus Linotype" w:hAnsi="Lotus Linotype" w:cs="Lotus Linotype"/>
          <w:b/>
          <w:bCs/>
          <w:color w:val="000000" w:themeColor="text1"/>
          <w:sz w:val="32"/>
          <w:szCs w:val="32"/>
          <w:rtl/>
        </w:rPr>
        <w:t xml:space="preserve"> إذا تكلم رؤي كالنور يخرج من بين ثناياه",.</w:t>
      </w:r>
    </w:p>
    <w:p w14:paraId="4738A4C5" w14:textId="0B7E1BD1" w:rsidR="004B3F9E" w:rsidRPr="0096181A" w:rsidRDefault="0096181A" w:rsidP="0088027A">
      <w:pPr>
        <w:spacing w:after="120"/>
        <w:ind w:firstLine="284"/>
        <w:contextualSpacing/>
        <w:jc w:val="both"/>
        <w:rPr>
          <w:rFonts w:ascii="Lotus Linotype" w:hAnsi="Lotus Linotype" w:cs="Cambria"/>
          <w:b/>
          <w:bCs/>
          <w:color w:val="000000" w:themeColor="text1"/>
          <w:sz w:val="32"/>
          <w:szCs w:val="32"/>
          <w:rtl/>
        </w:rPr>
      </w:pPr>
      <w:r w:rsidRPr="00363463">
        <w:rPr>
          <w:rFonts w:ascii="Lotus Linotype" w:hAnsi="Lotus Linotype" w:cs="Lotus Linotype"/>
          <w:b/>
          <w:bCs/>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 xml:space="preserve">ولما نظر إليه عبد الله بن سلام حين مقدمه المدينة قال: </w:t>
      </w:r>
      <w:r w:rsidR="004B3F9E" w:rsidRPr="0096181A">
        <w:rPr>
          <w:rFonts w:ascii="Lotus Linotype" w:hAnsi="Lotus Linotype" w:cs="Lotus Linotype"/>
          <w:b/>
          <w:bCs/>
          <w:color w:val="000000" w:themeColor="text1"/>
          <w:sz w:val="32"/>
          <w:szCs w:val="32"/>
          <w:rtl/>
        </w:rPr>
        <w:t>"فلما نظرت إلى وجهه -صَلَّى الله عَلَيْهِ وَسَلَّم- عرفت أن وجهه ليس بوجه كذا</w:t>
      </w:r>
      <w:r>
        <w:rPr>
          <w:rFonts w:ascii="Lotus Linotype" w:hAnsi="Lotus Linotype" w:cs="Lotus Linotype"/>
          <w:b/>
          <w:bCs/>
          <w:color w:val="000000" w:themeColor="text1"/>
          <w:sz w:val="32"/>
          <w:szCs w:val="32"/>
          <w:rtl/>
        </w:rPr>
        <w:t>ب</w:t>
      </w:r>
      <w:r>
        <w:rPr>
          <w:rFonts w:ascii="Lotus Linotype" w:hAnsi="Lotus Linotype" w:cs="Cambria" w:hint="cs"/>
          <w:b/>
          <w:bCs/>
          <w:color w:val="000000" w:themeColor="text1"/>
          <w:sz w:val="32"/>
          <w:szCs w:val="32"/>
          <w:rtl/>
        </w:rPr>
        <w:t>".</w:t>
      </w:r>
    </w:p>
    <w:p w14:paraId="60E74B46" w14:textId="77777777" w:rsidR="0096181A" w:rsidRDefault="0096181A" w:rsidP="0088027A">
      <w:pPr>
        <w:spacing w:after="120"/>
        <w:ind w:firstLine="284"/>
        <w:contextualSpacing/>
        <w:jc w:val="both"/>
        <w:rPr>
          <w:rFonts w:ascii="Lotus Linotype" w:hAnsi="Lotus Linotype" w:cs="Lotus Linotype"/>
          <w:color w:val="000000" w:themeColor="text1"/>
          <w:sz w:val="32"/>
          <w:szCs w:val="32"/>
          <w:rtl/>
        </w:rPr>
      </w:pPr>
      <w:r w:rsidRPr="00363463">
        <w:rPr>
          <w:rFonts w:ascii="Lotus Linotype" w:hAnsi="Lotus Linotype" w:cs="Lotus Linotype"/>
          <w:b/>
          <w:bCs/>
          <w:color w:val="000000" w:themeColor="text1"/>
          <w:sz w:val="32"/>
          <w:szCs w:val="32"/>
        </w:rPr>
        <w:lastRenderedPageBreak/>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قال علي بن أبي طالب -رَضِيَ الله عَنْهُ</w:t>
      </w:r>
      <w:r w:rsidR="004B3F9E" w:rsidRPr="0096181A">
        <w:rPr>
          <w:rFonts w:ascii="Lotus Linotype" w:hAnsi="Lotus Linotype" w:cs="Lotus Linotype"/>
          <w:b/>
          <w:bCs/>
          <w:color w:val="000000" w:themeColor="text1"/>
          <w:sz w:val="32"/>
          <w:szCs w:val="32"/>
          <w:rtl/>
        </w:rPr>
        <w:t>-: "كنا إذا حمي البأس، واحمرت الح</w:t>
      </w:r>
      <w:r w:rsidRPr="0096181A">
        <w:rPr>
          <w:rFonts w:ascii="Lotus Linotype" w:hAnsi="Lotus Linotype" w:cs="Lotus Linotype" w:hint="cs"/>
          <w:b/>
          <w:bCs/>
          <w:color w:val="000000" w:themeColor="text1"/>
          <w:sz w:val="32"/>
          <w:szCs w:val="32"/>
          <w:rtl/>
        </w:rPr>
        <w:t>ُ</w:t>
      </w:r>
      <w:r w:rsidR="004B3F9E" w:rsidRPr="0096181A">
        <w:rPr>
          <w:rFonts w:ascii="Lotus Linotype" w:hAnsi="Lotus Linotype" w:cs="Lotus Linotype"/>
          <w:b/>
          <w:bCs/>
          <w:color w:val="000000" w:themeColor="text1"/>
          <w:sz w:val="32"/>
          <w:szCs w:val="32"/>
          <w:rtl/>
        </w:rPr>
        <w:t>د</w:t>
      </w:r>
      <w:r w:rsidRPr="0096181A">
        <w:rPr>
          <w:rFonts w:ascii="Lotus Linotype" w:hAnsi="Lotus Linotype" w:cs="Lotus Linotype" w:hint="cs"/>
          <w:b/>
          <w:bCs/>
          <w:color w:val="000000" w:themeColor="text1"/>
          <w:sz w:val="32"/>
          <w:szCs w:val="32"/>
          <w:rtl/>
        </w:rPr>
        <w:t>ُ</w:t>
      </w:r>
      <w:r w:rsidRPr="0096181A">
        <w:rPr>
          <w:rFonts w:ascii="Lotus Linotype" w:hAnsi="Lotus Linotype" w:cs="Lotus Linotype"/>
          <w:b/>
          <w:bCs/>
          <w:color w:val="000000" w:themeColor="text1"/>
          <w:sz w:val="32"/>
          <w:szCs w:val="32"/>
          <w:rtl/>
        </w:rPr>
        <w:t>ق ا</w:t>
      </w:r>
      <w:r w:rsidR="004B3F9E" w:rsidRPr="0096181A">
        <w:rPr>
          <w:rFonts w:ascii="Lotus Linotype" w:hAnsi="Lotus Linotype" w:cs="Lotus Linotype"/>
          <w:b/>
          <w:bCs/>
          <w:color w:val="000000" w:themeColor="text1"/>
          <w:sz w:val="32"/>
          <w:szCs w:val="32"/>
          <w:rtl/>
        </w:rPr>
        <w:t>ت</w:t>
      </w:r>
      <w:r w:rsidRPr="0096181A">
        <w:rPr>
          <w:rFonts w:ascii="Lotus Linotype" w:hAnsi="Lotus Linotype" w:cs="Lotus Linotype" w:hint="cs"/>
          <w:b/>
          <w:bCs/>
          <w:color w:val="000000" w:themeColor="text1"/>
          <w:sz w:val="32"/>
          <w:szCs w:val="32"/>
          <w:rtl/>
        </w:rPr>
        <w:t>َّ</w:t>
      </w:r>
      <w:r w:rsidR="004B3F9E" w:rsidRPr="0096181A">
        <w:rPr>
          <w:rFonts w:ascii="Lotus Linotype" w:hAnsi="Lotus Linotype" w:cs="Lotus Linotype"/>
          <w:b/>
          <w:bCs/>
          <w:color w:val="000000" w:themeColor="text1"/>
          <w:sz w:val="32"/>
          <w:szCs w:val="32"/>
          <w:rtl/>
        </w:rPr>
        <w:t>ق</w:t>
      </w:r>
      <w:r w:rsidRPr="0096181A">
        <w:rPr>
          <w:rFonts w:ascii="Lotus Linotype" w:hAnsi="Lotus Linotype" w:cs="Lotus Linotype" w:hint="cs"/>
          <w:b/>
          <w:bCs/>
          <w:color w:val="000000" w:themeColor="text1"/>
          <w:sz w:val="32"/>
          <w:szCs w:val="32"/>
          <w:rtl/>
        </w:rPr>
        <w:t>َ</w:t>
      </w:r>
      <w:r w:rsidR="004B3F9E" w:rsidRPr="0096181A">
        <w:rPr>
          <w:rFonts w:ascii="Lotus Linotype" w:hAnsi="Lotus Linotype" w:cs="Lotus Linotype"/>
          <w:b/>
          <w:bCs/>
          <w:color w:val="000000" w:themeColor="text1"/>
          <w:sz w:val="32"/>
          <w:szCs w:val="32"/>
          <w:rtl/>
        </w:rPr>
        <w:t>ي</w:t>
      </w:r>
      <w:r w:rsidRPr="0096181A">
        <w:rPr>
          <w:rFonts w:ascii="Lotus Linotype" w:hAnsi="Lotus Linotype" w:cs="Lotus Linotype" w:hint="cs"/>
          <w:b/>
          <w:bCs/>
          <w:color w:val="000000" w:themeColor="text1"/>
          <w:sz w:val="32"/>
          <w:szCs w:val="32"/>
          <w:rtl/>
        </w:rPr>
        <w:t>ْ</w:t>
      </w:r>
      <w:r w:rsidR="004B3F9E" w:rsidRPr="0096181A">
        <w:rPr>
          <w:rFonts w:ascii="Lotus Linotype" w:hAnsi="Lotus Linotype" w:cs="Lotus Linotype"/>
          <w:b/>
          <w:bCs/>
          <w:color w:val="000000" w:themeColor="text1"/>
          <w:sz w:val="32"/>
          <w:szCs w:val="32"/>
          <w:rtl/>
        </w:rPr>
        <w:t>نا برسول الله -صَلَّى الله عَلَيْهِ وَسَلَّم-، فما يكون أحدٌ أقرب إلى العدو منه"</w:t>
      </w:r>
      <w:r w:rsidRPr="0096181A">
        <w:rPr>
          <w:rFonts w:ascii="Lotus Linotype" w:hAnsi="Lotus Linotype" w:cs="Lotus Linotype" w:hint="cs"/>
          <w:b/>
          <w:bCs/>
          <w:color w:val="000000" w:themeColor="text1"/>
          <w:sz w:val="32"/>
          <w:szCs w:val="32"/>
          <w:rtl/>
        </w:rPr>
        <w:t>.</w:t>
      </w:r>
    </w:p>
    <w:p w14:paraId="5B61E871" w14:textId="1DD2D0BB" w:rsidR="004B3F9E" w:rsidRPr="0088027A" w:rsidRDefault="004B3F9E" w:rsidP="0088027A">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كان -صَلَّى الله عَلَيْهِ وَسَلَّم- يعود المساكين، ويجالس الفقراء، ويجيب دعوة العبد، ويجلس في أصحابه كأحدهم، ويمنع من القيام له كما يقام للملوك.</w:t>
      </w:r>
    </w:p>
    <w:p w14:paraId="3B051724" w14:textId="07D624A9" w:rsidR="004B3F9E" w:rsidRPr="0096181A" w:rsidRDefault="0096181A" w:rsidP="0088027A">
      <w:pPr>
        <w:spacing w:after="120"/>
        <w:ind w:firstLine="284"/>
        <w:contextualSpacing/>
        <w:jc w:val="both"/>
        <w:rPr>
          <w:rFonts w:ascii="Lotus Linotype" w:hAnsi="Lotus Linotype" w:cs="Lotus Linotype"/>
          <w:b/>
          <w:bCs/>
          <w:color w:val="000000" w:themeColor="text1"/>
          <w:sz w:val="32"/>
          <w:szCs w:val="32"/>
          <w:rtl/>
        </w:rPr>
      </w:pPr>
      <w:r w:rsidRPr="00363463">
        <w:rPr>
          <w:rFonts w:ascii="Lotus Linotype" w:hAnsi="Lotus Linotype" w:cs="Lotus Linotype"/>
          <w:b/>
          <w:bCs/>
          <w:color w:val="000000" w:themeColor="text1"/>
          <w:sz w:val="32"/>
          <w:szCs w:val="32"/>
        </w:rPr>
        <w:sym w:font="Wingdings" w:char="F03F"/>
      </w:r>
      <w:r>
        <w:rPr>
          <w:rFonts w:ascii="Lotus Linotype" w:hAnsi="Lotus Linotype" w:cs="Lotus Linotype" w:hint="cs"/>
          <w:color w:val="000000" w:themeColor="text1"/>
          <w:sz w:val="32"/>
          <w:szCs w:val="32"/>
          <w:rtl/>
        </w:rPr>
        <w:t xml:space="preserve"> </w:t>
      </w:r>
      <w:r w:rsidR="004B3F9E" w:rsidRPr="0088027A">
        <w:rPr>
          <w:rFonts w:ascii="Lotus Linotype" w:hAnsi="Lotus Linotype" w:cs="Lotus Linotype"/>
          <w:color w:val="000000" w:themeColor="text1"/>
          <w:sz w:val="32"/>
          <w:szCs w:val="32"/>
          <w:rtl/>
        </w:rPr>
        <w:t xml:space="preserve">أما زهده -صَلَّى الله عَلَيْهِ وَسَلَّم- فقالت عنه السيدة عائشة -رَضِيَ الله عَنْها-: </w:t>
      </w:r>
      <w:r w:rsidR="004B3F9E" w:rsidRPr="0096181A">
        <w:rPr>
          <w:rFonts w:ascii="Lotus Linotype" w:hAnsi="Lotus Linotype" w:cs="Lotus Linotype"/>
          <w:b/>
          <w:bCs/>
          <w:color w:val="000000" w:themeColor="text1"/>
          <w:sz w:val="32"/>
          <w:szCs w:val="32"/>
          <w:rtl/>
        </w:rPr>
        <w:t>"ما ترك رسول الله -صَلَّى الله عَلَيْهِ وَسَلَّم- دينارًا ولا درهمًا، ولا شاةً ولا بعيرًا، كان فراشه من أد</w:t>
      </w:r>
      <w:r w:rsidR="00E0113A">
        <w:rPr>
          <w:rFonts w:ascii="Lotus Linotype" w:hAnsi="Lotus Linotype" w:cs="Lotus Linotype" w:hint="cs"/>
          <w:b/>
          <w:bCs/>
          <w:color w:val="000000" w:themeColor="text1"/>
          <w:sz w:val="32"/>
          <w:szCs w:val="32"/>
          <w:rtl/>
        </w:rPr>
        <w:t>ْ</w:t>
      </w:r>
      <w:r w:rsidR="004B3F9E" w:rsidRPr="0096181A">
        <w:rPr>
          <w:rFonts w:ascii="Lotus Linotype" w:hAnsi="Lotus Linotype" w:cs="Lotus Linotype"/>
          <w:b/>
          <w:bCs/>
          <w:color w:val="000000" w:themeColor="text1"/>
          <w:sz w:val="32"/>
          <w:szCs w:val="32"/>
          <w:rtl/>
        </w:rPr>
        <w:t>م، وحشوه من ليف".</w:t>
      </w:r>
    </w:p>
    <w:p w14:paraId="5187D4C0" w14:textId="77777777" w:rsidR="00E0113A" w:rsidRDefault="004B3F9E" w:rsidP="00E0113A">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 xml:space="preserve">اللهم إنا نشهدك على حب رسولك -صَلَّى الله عَلَيْهِ وَسَلَّم-، اللهم إنا نشكو إليك ضعف قوتنا وقلة حيلتنا، وهواننا على الناس، اللهم انصر نبيك وعبدك محمد -صَلَّى الله عَلَيْهِ وَسَلَّم-، وادفع عنه الأذى يا رب العالمين، اللهم اجعل </w:t>
      </w:r>
      <w:proofErr w:type="spellStart"/>
      <w:r w:rsidRPr="0088027A">
        <w:rPr>
          <w:rFonts w:ascii="Lotus Linotype" w:hAnsi="Lotus Linotype" w:cs="Lotus Linotype"/>
          <w:color w:val="000000" w:themeColor="text1"/>
          <w:sz w:val="32"/>
          <w:szCs w:val="32"/>
          <w:rtl/>
        </w:rPr>
        <w:t>شانئه</w:t>
      </w:r>
      <w:proofErr w:type="spellEnd"/>
      <w:r w:rsidRPr="0088027A">
        <w:rPr>
          <w:rFonts w:ascii="Lotus Linotype" w:hAnsi="Lotus Linotype" w:cs="Lotus Linotype"/>
          <w:color w:val="000000" w:themeColor="text1"/>
          <w:sz w:val="32"/>
          <w:szCs w:val="32"/>
          <w:rtl/>
        </w:rPr>
        <w:t xml:space="preserve"> هو الأبتر وافضحه و</w:t>
      </w:r>
      <w:r w:rsidR="00E0113A">
        <w:rPr>
          <w:rFonts w:ascii="Lotus Linotype" w:hAnsi="Lotus Linotype" w:cs="Lotus Linotype" w:hint="cs"/>
          <w:color w:val="000000" w:themeColor="text1"/>
          <w:sz w:val="32"/>
          <w:szCs w:val="32"/>
          <w:rtl/>
        </w:rPr>
        <w:t>أَ</w:t>
      </w:r>
      <w:r w:rsidRPr="0088027A">
        <w:rPr>
          <w:rFonts w:ascii="Lotus Linotype" w:hAnsi="Lotus Linotype" w:cs="Lotus Linotype"/>
          <w:color w:val="000000" w:themeColor="text1"/>
          <w:sz w:val="32"/>
          <w:szCs w:val="32"/>
          <w:rtl/>
        </w:rPr>
        <w:t>خ</w:t>
      </w:r>
      <w:r w:rsidR="00E0113A">
        <w:rPr>
          <w:rFonts w:ascii="Lotus Linotype" w:hAnsi="Lotus Linotype" w:cs="Lotus Linotype" w:hint="cs"/>
          <w:color w:val="000000" w:themeColor="text1"/>
          <w:sz w:val="32"/>
          <w:szCs w:val="32"/>
          <w:rtl/>
        </w:rPr>
        <w:t>ْ</w:t>
      </w:r>
      <w:r w:rsidRPr="0088027A">
        <w:rPr>
          <w:rFonts w:ascii="Lotus Linotype" w:hAnsi="Lotus Linotype" w:cs="Lotus Linotype"/>
          <w:color w:val="000000" w:themeColor="text1"/>
          <w:sz w:val="32"/>
          <w:szCs w:val="32"/>
          <w:rtl/>
        </w:rPr>
        <w:t>زِه على رؤوس الملأ يا رب العالمين، اللهم انتقم لحبيبك وعبدك محمدٍ -صَلَّى الله عَلَيْهِ وَسَلَّم-</w:t>
      </w:r>
      <w:r w:rsidR="00E0113A">
        <w:rPr>
          <w:rFonts w:ascii="Lotus Linotype" w:hAnsi="Lotus Linotype" w:cs="Lotus Linotype"/>
          <w:color w:val="000000" w:themeColor="text1"/>
          <w:sz w:val="32"/>
          <w:szCs w:val="32"/>
          <w:rtl/>
        </w:rPr>
        <w:t>، يا رب العالمين</w:t>
      </w:r>
      <w:r w:rsidR="00E0113A">
        <w:rPr>
          <w:rFonts w:ascii="Lotus Linotype" w:hAnsi="Lotus Linotype" w:cs="Lotus Linotype" w:hint="cs"/>
          <w:color w:val="000000" w:themeColor="text1"/>
          <w:sz w:val="32"/>
          <w:szCs w:val="32"/>
          <w:rtl/>
        </w:rPr>
        <w:t>.</w:t>
      </w:r>
    </w:p>
    <w:p w14:paraId="30207AD1" w14:textId="23E1CAA5" w:rsidR="004B3F9E" w:rsidRPr="0088027A" w:rsidRDefault="004B3F9E" w:rsidP="00E0113A">
      <w:pPr>
        <w:spacing w:after="120"/>
        <w:ind w:firstLine="284"/>
        <w:contextualSpacing/>
        <w:jc w:val="both"/>
        <w:rPr>
          <w:rFonts w:ascii="Lotus Linotype" w:hAnsi="Lotus Linotype" w:cs="Lotus Linotype"/>
          <w:color w:val="000000" w:themeColor="text1"/>
          <w:sz w:val="32"/>
          <w:szCs w:val="32"/>
          <w:rtl/>
        </w:rPr>
      </w:pPr>
      <w:r w:rsidRPr="0088027A">
        <w:rPr>
          <w:rFonts w:ascii="Lotus Linotype" w:hAnsi="Lotus Linotype" w:cs="Lotus Linotype"/>
          <w:color w:val="000000" w:themeColor="text1"/>
          <w:sz w:val="32"/>
          <w:szCs w:val="32"/>
          <w:rtl/>
        </w:rPr>
        <w:t>اللهم صلِّ عليه ما ذكره الذاكرون، وما غفل عن ذكره الغافلون، وادفع عن عرضه يا رب العالمين.</w:t>
      </w:r>
    </w:p>
    <w:p w14:paraId="7A5D7AEA" w14:textId="28D5D2D6" w:rsidR="002B3C14" w:rsidRPr="0088027A" w:rsidRDefault="004B3F9E" w:rsidP="0088027A">
      <w:pPr>
        <w:spacing w:after="120"/>
        <w:ind w:firstLine="284"/>
        <w:contextualSpacing/>
        <w:jc w:val="both"/>
        <w:rPr>
          <w:rFonts w:ascii="Lotus Linotype" w:hAnsi="Lotus Linotype" w:cs="Lotus Linotype"/>
          <w:sz w:val="32"/>
          <w:szCs w:val="32"/>
          <w:rtl/>
        </w:rPr>
      </w:pPr>
      <w:r w:rsidRPr="00E0113A">
        <w:rPr>
          <w:rFonts w:ascii="Lotus Linotype" w:hAnsi="Lotus Linotype" w:cs="Lotus Linotype"/>
          <w:b/>
          <w:bCs/>
          <w:color w:val="000000" w:themeColor="text1"/>
          <w:sz w:val="32"/>
          <w:szCs w:val="32"/>
          <w:rtl/>
        </w:rPr>
        <w:t>هذا عباد الله،</w:t>
      </w:r>
      <w:r w:rsidRPr="0088027A">
        <w:rPr>
          <w:rFonts w:ascii="Lotus Linotype" w:hAnsi="Lotus Linotype" w:cs="Lotus Linotype"/>
          <w:color w:val="000000" w:themeColor="text1"/>
          <w:sz w:val="32"/>
          <w:szCs w:val="32"/>
          <w:rtl/>
        </w:rPr>
        <w:t xml:space="preserve"> وصلوا وسلموا على من أمركم الله بالصلاة والسلام عليه، فقال </w:t>
      </w:r>
      <w:r w:rsidRPr="0088027A">
        <w:rPr>
          <w:rFonts w:ascii="Sakkal Majalla" w:hAnsi="Sakkal Majalla" w:cs="Sakkal Majalla" w:hint="cs"/>
          <w:color w:val="000000" w:themeColor="text1"/>
          <w:sz w:val="32"/>
          <w:szCs w:val="32"/>
          <w:rtl/>
        </w:rPr>
        <w:t>–</w:t>
      </w:r>
      <w:r w:rsidRPr="0088027A">
        <w:rPr>
          <w:rFonts w:ascii="Lotus Linotype" w:hAnsi="Lotus Linotype" w:cs="Lotus Linotype"/>
          <w:color w:val="000000" w:themeColor="text1"/>
          <w:sz w:val="32"/>
          <w:szCs w:val="32"/>
          <w:rtl/>
        </w:rPr>
        <w:t xml:space="preserve">جل من قائل-: </w:t>
      </w:r>
      <w:r w:rsidR="002B3C14" w:rsidRPr="0088027A">
        <w:rPr>
          <w:rFonts w:ascii="Lotus Linotype" w:eastAsia="Calibri" w:hAnsi="Lotus Linotype" w:cs="Lotus Linotype"/>
          <w:bCs/>
          <w:color w:val="FF0000"/>
          <w:sz w:val="32"/>
          <w:szCs w:val="32"/>
          <w:rtl/>
        </w:rPr>
        <w:t>﴿إِنَّ اللَّهَ وَمَلائِكَتَهُ يُصَلُّونَ عَلَى النَّبِيِّ يَا أَيُّهَا الَّذِينَ آمَنُوا صَلُّوا عَلَيْهِ وَسَلِّمُوا تَسْلِيمًا﴾</w:t>
      </w:r>
      <w:r w:rsidR="002B3C14" w:rsidRPr="00E0113A">
        <w:rPr>
          <w:rFonts w:ascii="Lotus Linotype" w:hAnsi="Lotus Linotype" w:cs="Lotus Linotype"/>
          <w:color w:val="000000"/>
          <w:rtl/>
        </w:rPr>
        <w:t xml:space="preserve">[الأحزاب:56]، </w:t>
      </w:r>
      <w:r w:rsidR="002B3C14" w:rsidRPr="0088027A">
        <w:rPr>
          <w:rFonts w:ascii="Lotus Linotype" w:hAnsi="Lotus Linotype" w:cs="Lotus Linotype"/>
          <w:sz w:val="32"/>
          <w:szCs w:val="32"/>
          <w:rtl/>
        </w:rPr>
        <w:t>اللهم صلِّ وسلم وبارك على حبيبنا وسيدنا وشفيعنا وقرة أعيننا وإمامنا ومعلمنا للخير محمد بن عبد الله -صَلَّى الله عَلَيْهِ وَسَلَّم-، وارض اللهم عن الخلفاء الراشدين أبي بكر الصديق، وعمر</w:t>
      </w:r>
      <w:r w:rsidR="00DD5EA1">
        <w:rPr>
          <w:rFonts w:ascii="Lotus Linotype" w:hAnsi="Lotus Linotype" w:cs="Lotus Linotype"/>
          <w:sz w:val="32"/>
          <w:szCs w:val="32"/>
          <w:rtl/>
        </w:rPr>
        <w:t xml:space="preserve"> الفاروق، وذي النورين عثمان، </w:t>
      </w:r>
      <w:r w:rsidR="00DD5EA1">
        <w:rPr>
          <w:rFonts w:ascii="Lotus Linotype" w:hAnsi="Lotus Linotype" w:cs="Lotus Linotype" w:hint="cs"/>
          <w:sz w:val="32"/>
          <w:szCs w:val="32"/>
          <w:rtl/>
        </w:rPr>
        <w:t xml:space="preserve">وأبي </w:t>
      </w:r>
      <w:r w:rsidR="002B3C14" w:rsidRPr="0088027A">
        <w:rPr>
          <w:rFonts w:ascii="Lotus Linotype" w:hAnsi="Lotus Linotype" w:cs="Lotus Linotype"/>
          <w:sz w:val="32"/>
          <w:szCs w:val="32"/>
          <w:rtl/>
        </w:rPr>
        <w:t>السبطين علي، وعن باقي العشرة</w:t>
      </w:r>
      <w:r w:rsidR="00DD5EA1">
        <w:rPr>
          <w:rFonts w:ascii="Lotus Linotype" w:hAnsi="Lotus Linotype" w:cs="Lotus Linotype" w:hint="cs"/>
          <w:sz w:val="32"/>
          <w:szCs w:val="32"/>
          <w:rtl/>
        </w:rPr>
        <w:t>،</w:t>
      </w:r>
      <w:r w:rsidR="002B3C14" w:rsidRPr="0088027A">
        <w:rPr>
          <w:rFonts w:ascii="Lotus Linotype" w:hAnsi="Lotus Linotype" w:cs="Lotus Linotype"/>
          <w:sz w:val="32"/>
          <w:szCs w:val="32"/>
          <w:rtl/>
        </w:rPr>
        <w:t xml:space="preserve"> وأهل الشجرة، وأهل بدرٍ وأحد، وباقي الصحابة الكرام والتابعين، وتابعيهم بإحسان، وعنا معهم برحمتك يا أرحم الراحمين.</w:t>
      </w:r>
    </w:p>
    <w:p w14:paraId="74DAAC2A" w14:textId="3C00238B" w:rsidR="002B3C14" w:rsidRPr="0088027A" w:rsidRDefault="002B3C14" w:rsidP="0088027A">
      <w:pPr>
        <w:spacing w:after="120"/>
        <w:ind w:firstLine="284"/>
        <w:contextualSpacing/>
        <w:jc w:val="both"/>
        <w:rPr>
          <w:rFonts w:ascii="Lotus Linotype" w:hAnsi="Lotus Linotype" w:cs="Lotus Linotype"/>
          <w:sz w:val="32"/>
          <w:szCs w:val="32"/>
          <w:rtl/>
        </w:rPr>
      </w:pPr>
      <w:r w:rsidRPr="0088027A">
        <w:rPr>
          <w:rFonts w:ascii="Lotus Linotype" w:hAnsi="Lotus Linotype" w:cs="Lotus Linotype"/>
          <w:sz w:val="32"/>
          <w:szCs w:val="32"/>
          <w:rtl/>
        </w:rPr>
        <w:t>اللهم انصر عبدك وحبيبك محمد</w:t>
      </w:r>
      <w:r w:rsidR="00DD5EA1">
        <w:rPr>
          <w:rFonts w:ascii="Lotus Linotype" w:hAnsi="Lotus Linotype" w:cs="Lotus Linotype" w:hint="cs"/>
          <w:sz w:val="32"/>
          <w:szCs w:val="32"/>
          <w:rtl/>
        </w:rPr>
        <w:t>ٍ</w:t>
      </w:r>
      <w:r w:rsidRPr="0088027A">
        <w:rPr>
          <w:rFonts w:ascii="Lotus Linotype" w:hAnsi="Lotus Linotype" w:cs="Lotus Linotype"/>
          <w:sz w:val="32"/>
          <w:szCs w:val="32"/>
          <w:rtl/>
        </w:rPr>
        <w:t xml:space="preserve"> -صَلَّى الله عَلَيْهِ وَسَلَّم-، وأدر الدائرة على المستهزئين يا رب العالمين، اللهم أدر الدائرة على المستهزئين إله الحق المبين.</w:t>
      </w:r>
    </w:p>
    <w:p w14:paraId="36D5A524" w14:textId="77777777" w:rsidR="002B3C14" w:rsidRPr="0088027A" w:rsidRDefault="002B3C14" w:rsidP="0088027A">
      <w:pPr>
        <w:spacing w:after="120"/>
        <w:ind w:firstLine="284"/>
        <w:contextualSpacing/>
        <w:jc w:val="both"/>
        <w:rPr>
          <w:rFonts w:ascii="Lotus Linotype" w:hAnsi="Lotus Linotype" w:cs="Lotus Linotype"/>
          <w:sz w:val="32"/>
          <w:szCs w:val="32"/>
          <w:rtl/>
        </w:rPr>
      </w:pPr>
      <w:r w:rsidRPr="0088027A">
        <w:rPr>
          <w:rFonts w:ascii="Lotus Linotype" w:hAnsi="Lotus Linotype" w:cs="Lotus Linotype"/>
          <w:sz w:val="32"/>
          <w:szCs w:val="32"/>
          <w:rtl/>
        </w:rPr>
        <w:t>اللهم أعز الإسلام والمسلمين، وأذل الشرك والمشركين، ودمر أعداءك أعداء الدين، وأدر الدائرة على الكفرة والملاحدة والمنافقين.</w:t>
      </w:r>
    </w:p>
    <w:p w14:paraId="5FB73EB1" w14:textId="77777777" w:rsidR="002B3C14" w:rsidRPr="0088027A" w:rsidRDefault="002B3C14" w:rsidP="0088027A">
      <w:pPr>
        <w:spacing w:after="120"/>
        <w:ind w:firstLine="284"/>
        <w:contextualSpacing/>
        <w:jc w:val="both"/>
        <w:rPr>
          <w:rFonts w:ascii="Lotus Linotype" w:hAnsi="Lotus Linotype" w:cs="Lotus Linotype"/>
          <w:sz w:val="32"/>
          <w:szCs w:val="32"/>
          <w:rtl/>
        </w:rPr>
      </w:pPr>
      <w:r w:rsidRPr="0088027A">
        <w:rPr>
          <w:rFonts w:ascii="Lotus Linotype" w:hAnsi="Lotus Linotype" w:cs="Lotus Linotype"/>
          <w:sz w:val="32"/>
          <w:szCs w:val="32"/>
          <w:rtl/>
        </w:rPr>
        <w:t>اللهم ارفع عنا هذا الوباء عن بلادنا خاصة، وعن بلاد المسلمين بعامة، اللهم ارفعه بكرمك وفضلك ومنك وعطائك يا رب العالمين، ولا ترده علينا إله الحق المبين يا رب العالمين.</w:t>
      </w:r>
    </w:p>
    <w:p w14:paraId="569E3BD7" w14:textId="1AB05EC3" w:rsidR="00B03BCD" w:rsidRDefault="002B3C14" w:rsidP="0088027A">
      <w:pPr>
        <w:spacing w:after="120"/>
        <w:ind w:firstLine="284"/>
        <w:contextualSpacing/>
        <w:jc w:val="both"/>
        <w:rPr>
          <w:rFonts w:ascii="Lotus Linotype" w:hAnsi="Lotus Linotype" w:cs="Lotus Linotype"/>
          <w:sz w:val="32"/>
          <w:szCs w:val="32"/>
          <w:rtl/>
        </w:rPr>
      </w:pPr>
      <w:r w:rsidRPr="0088027A">
        <w:rPr>
          <w:rFonts w:ascii="Lotus Linotype" w:hAnsi="Lotus Linotype" w:cs="Lotus Linotype"/>
          <w:sz w:val="32"/>
          <w:szCs w:val="32"/>
          <w:rtl/>
        </w:rPr>
        <w:t>اللهم وفق ولي أمرنا خادم الحرمين ونائبه لما فيه خير الإسلام وصلاح المسلمين، خذ بأيدهما للبر والتقوى، ووفقهما إلى الخير يا رب العالمين.</w:t>
      </w:r>
    </w:p>
    <w:p w14:paraId="7B303049" w14:textId="075D813D" w:rsidR="00213F00" w:rsidRPr="00213F00" w:rsidRDefault="00213F00" w:rsidP="00213F00">
      <w:pPr>
        <w:spacing w:after="120"/>
        <w:ind w:firstLine="284"/>
        <w:contextualSpacing/>
        <w:jc w:val="center"/>
        <w:rPr>
          <w:rFonts w:ascii="Lotus Linotype" w:hAnsi="Lotus Linotype" w:cs="Lotus Linotype"/>
          <w:color w:val="C00000"/>
          <w:sz w:val="32"/>
          <w:szCs w:val="32"/>
          <w:rtl/>
        </w:rPr>
      </w:pPr>
      <w:r w:rsidRPr="00213F00">
        <w:rPr>
          <w:rFonts w:ascii="Lotus Linotype" w:hAnsi="Lotus Linotype" w:cs="Lotus Linotype" w:hint="cs"/>
          <w:color w:val="C00000"/>
          <w:sz w:val="32"/>
          <w:szCs w:val="32"/>
          <w:rtl/>
        </w:rPr>
        <w:t>**************************</w:t>
      </w:r>
    </w:p>
    <w:sectPr w:rsidR="00213F00" w:rsidRPr="00213F00" w:rsidSect="000B5F3E">
      <w:headerReference w:type="default" r:id="rId19"/>
      <w:footnotePr>
        <w:numRestart w:val="eachPage"/>
      </w:footnotePr>
      <w:pgSz w:w="11907" w:h="16840" w:code="9"/>
      <w:pgMar w:top="1418" w:right="1418" w:bottom="1418" w:left="1418" w:header="720" w:footer="72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6F4BA" w14:textId="77777777" w:rsidR="00D07960" w:rsidRDefault="00D07960">
      <w:r>
        <w:separator/>
      </w:r>
    </w:p>
  </w:endnote>
  <w:endnote w:type="continuationSeparator" w:id="0">
    <w:p w14:paraId="48FC2E5A" w14:textId="77777777" w:rsidR="00D07960" w:rsidRDefault="00D0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D4411A4E-8863-4635-8151-6AF3A7B925F5}"/>
  </w:font>
  <w:font w:name="Times New Roman">
    <w:panose1 w:val="02020603050405020304"/>
    <w:charset w:val="00"/>
    <w:family w:val="roman"/>
    <w:pitch w:val="variable"/>
    <w:sig w:usb0="E0002AFF" w:usb1="C0007841" w:usb2="00000009" w:usb3="00000000" w:csb0="000001FF" w:csb1="00000000"/>
    <w:embedRegular r:id="rId2" w:subsetted="1" w:fontKey="{7F0D1483-EBD4-40BD-BB72-5FD5D01095CE}"/>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Linotype">
    <w:altName w:val="Times New Roman"/>
    <w:charset w:val="00"/>
    <w:family w:val="auto"/>
    <w:pitch w:val="variable"/>
    <w:sig w:usb0="00000000" w:usb1="80000000" w:usb2="00000008" w:usb3="00000000" w:csb0="00000043" w:csb1="00000000"/>
    <w:embedRegular r:id="rId3" w:fontKey="{B2105C34-7AFB-4CFF-85F0-5521BC291477}"/>
    <w:embedBold r:id="rId4" w:fontKey="{6994115A-5AB2-42CE-AFA4-01B16BD830C8}"/>
  </w:font>
  <w:font w:name="Calibri">
    <w:panose1 w:val="020F0502020204030204"/>
    <w:charset w:val="00"/>
    <w:family w:val="swiss"/>
    <w:pitch w:val="variable"/>
    <w:sig w:usb0="E10002FF" w:usb1="4000ACFF" w:usb2="00000009" w:usb3="00000000" w:csb0="0000019F" w:csb1="00000000"/>
  </w:font>
  <w:font w:name="SKR HEAD2 Outlined">
    <w:altName w:val="Arial"/>
    <w:charset w:val="B2"/>
    <w:family w:val="auto"/>
    <w:pitch w:val="variable"/>
    <w:sig w:usb0="00002001" w:usb1="00000000" w:usb2="00000000" w:usb3="00000000" w:csb0="00000040" w:csb1="00000000"/>
  </w:font>
  <w:font w:name="mohammad bold art 1">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embedRegular r:id="rId5" w:subsetted="1" w:fontKey="{8D7E161F-C59F-4FFA-9F2B-2ABE95F0018E}"/>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Bold r:id="rId6" w:subsetted="1" w:fontKey="{F90C9CB8-47DA-41C8-A2DF-CEF0061922C8}"/>
  </w:font>
  <w:font w:name="DecoType Naskh">
    <w:panose1 w:val="02010400000000000000"/>
    <w:charset w:val="B2"/>
    <w:family w:val="auto"/>
    <w:pitch w:val="variable"/>
    <w:sig w:usb0="00002001" w:usb1="80000000" w:usb2="00000008" w:usb3="00000000" w:csb0="00000040" w:csb1="00000000"/>
  </w:font>
  <w:font w:name="AAA GoldenLotus">
    <w:altName w:val="Times New Roman"/>
    <w:charset w:val="00"/>
    <w:family w:val="auto"/>
    <w:pitch w:val="variable"/>
    <w:sig w:usb0="00002007" w:usb1="80000000" w:usb2="00000008" w:usb3="00000000" w:csb0="00000043"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Calibri Light">
    <w:altName w:val="Arial"/>
    <w:charset w:val="00"/>
    <w:family w:val="swiss"/>
    <w:pitch w:val="variable"/>
    <w:sig w:usb0="00000001" w:usb1="4000207B" w:usb2="00000000" w:usb3="00000000" w:csb0="0000019F" w:csb1="00000000"/>
  </w:font>
  <w:font w:name="Adwaa Elsalaf">
    <w:altName w:val="Arial"/>
    <w:charset w:val="00"/>
    <w:family w:val="auto"/>
    <w:pitch w:val="variable"/>
    <w:sig w:usb0="00002007" w:usb1="80000000" w:usb2="00000008" w:usb3="00000000" w:csb0="00000043" w:csb1="00000000"/>
    <w:embedRegular r:id="rId7" w:subsetted="1" w:fontKey="{7049BBE1-DD12-4A19-A242-3771884C6A56}"/>
  </w:font>
  <w:font w:name="adwa-assalaf">
    <w:altName w:val="Times New Roman"/>
    <w:charset w:val="00"/>
    <w:family w:val="auto"/>
    <w:pitch w:val="variable"/>
    <w:sig w:usb0="00000000" w:usb1="80000000" w:usb2="00000008" w:usb3="00000000" w:csb0="00000043" w:csb1="00000000"/>
    <w:embedRegular r:id="rId8" w:fontKey="{DCC1ABE3-2CEB-4ADA-A502-CFD434973B2E}"/>
  </w:font>
  <w:font w:name="AL-Bsher">
    <w:altName w:val="Arial"/>
    <w:charset w:val="B2"/>
    <w:family w:val="auto"/>
    <w:pitch w:val="variable"/>
    <w:sig w:usb0="00002001" w:usb1="00000000" w:usb2="00000000" w:usb3="00000000" w:csb0="00000040" w:csb1="00000000"/>
  </w:font>
  <w:font w:name="SKR HEAD1">
    <w:altName w:val="Arial"/>
    <w:charset w:val="B2"/>
    <w:family w:val="auto"/>
    <w:pitch w:val="variable"/>
    <w:sig w:usb0="00002001" w:usb1="00000000" w:usb2="00000000" w:usb3="00000000" w:csb0="00000040" w:csb1="00000000"/>
  </w:font>
  <w:font w:name="Fanan">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embedRegular r:id="rId9" w:subsetted="1" w:fontKey="{CFB7ECFB-C8E6-49B1-A2A3-590933A96659}"/>
  </w:font>
  <w:font w:name="Cambria">
    <w:panose1 w:val="02040503050406030204"/>
    <w:charset w:val="00"/>
    <w:family w:val="roman"/>
    <w:pitch w:val="variable"/>
    <w:sig w:usb0="E00002FF" w:usb1="400004FF" w:usb2="00000000" w:usb3="00000000" w:csb0="0000019F" w:csb1="00000000"/>
    <w:embedRegular r:id="rId10" w:subsetted="1" w:fontKey="{202412DA-8606-4FAA-B539-1C27442E5887}"/>
    <w:embedBold r:id="rId11" w:subsetted="1" w:fontKey="{40F80E9E-34C6-4B54-96C5-CFF3970B8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2EA7E" w14:textId="71E21B70" w:rsidR="00FD1849" w:rsidRDefault="00FD1849" w:rsidP="008502CC">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separate"/>
    </w:r>
    <w:r w:rsidR="00F84F3E">
      <w:rPr>
        <w:rStyle w:val="a5"/>
        <w:noProof/>
        <w:rtl/>
      </w:rPr>
      <w:t>6</w:t>
    </w:r>
    <w:r>
      <w:rPr>
        <w:rStyle w:val="a5"/>
        <w:rtl/>
      </w:rPr>
      <w:fldChar w:fldCharType="end"/>
    </w:r>
  </w:p>
  <w:p w14:paraId="373AD032" w14:textId="77777777" w:rsidR="00FD1849" w:rsidRDefault="00FD1849">
    <w:pPr>
      <w:pStyle w:val="a4"/>
    </w:pPr>
    <w:r>
      <w:rPr>
        <w:noProof/>
      </w:rPr>
      <w:drawing>
        <wp:anchor distT="0" distB="0" distL="114300" distR="114300" simplePos="0" relativeHeight="251644928" behindDoc="0" locked="0" layoutInCell="1" allowOverlap="1" wp14:anchorId="54450D2A" wp14:editId="7816F672">
          <wp:simplePos x="0" y="0"/>
          <wp:positionH relativeFrom="column">
            <wp:posOffset>10160</wp:posOffset>
          </wp:positionH>
          <wp:positionV relativeFrom="paragraph">
            <wp:posOffset>-177165</wp:posOffset>
          </wp:positionV>
          <wp:extent cx="5849620" cy="373380"/>
          <wp:effectExtent l="0" t="0" r="0" b="0"/>
          <wp:wrapTopAndBottom/>
          <wp:docPr id="6" name="صورة 16" descr="photo_٢٠١٩-٠٩-٠٢_١٧-٤١-٥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photo_٢٠١٩-٠٩-٠٢_١٧-٤١-٥١"/>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9620" cy="3733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CCAE5" w14:textId="77777777" w:rsidR="00FD1849" w:rsidRDefault="00FD1849">
    <w:pPr>
      <w:pStyle w:val="a4"/>
    </w:pPr>
    <w:r>
      <w:rPr>
        <w:noProof/>
      </w:rPr>
      <w:drawing>
        <wp:anchor distT="0" distB="0" distL="114300" distR="114300" simplePos="0" relativeHeight="251648000" behindDoc="0" locked="0" layoutInCell="1" allowOverlap="1" wp14:anchorId="23F96CBA" wp14:editId="32CCD20B">
          <wp:simplePos x="0" y="0"/>
          <wp:positionH relativeFrom="column">
            <wp:posOffset>-26035</wp:posOffset>
          </wp:positionH>
          <wp:positionV relativeFrom="paragraph">
            <wp:posOffset>-177165</wp:posOffset>
          </wp:positionV>
          <wp:extent cx="5849620" cy="373380"/>
          <wp:effectExtent l="0" t="0" r="0" b="0"/>
          <wp:wrapTopAndBottom/>
          <wp:docPr id="7" name="صورة 17" descr="photo_٢٠١٩-٠٩-٠٢_١٧-٤١-٥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photo_٢٠١٩-٠٩-٠٢_١٧-٤١-٥١"/>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9620" cy="3733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96864" w14:textId="77777777" w:rsidR="00D07960" w:rsidRDefault="00D07960">
      <w:r>
        <w:separator/>
      </w:r>
    </w:p>
  </w:footnote>
  <w:footnote w:type="continuationSeparator" w:id="0">
    <w:p w14:paraId="0F442292" w14:textId="77777777" w:rsidR="00D07960" w:rsidRDefault="00D07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5B04" w14:textId="67F55FA3" w:rsidR="00FD1849" w:rsidRPr="0024605E" w:rsidRDefault="00FD1849" w:rsidP="000E3A13">
    <w:pPr>
      <w:jc w:val="center"/>
      <w:rPr>
        <w:rtl/>
      </w:rPr>
    </w:pPr>
    <w:r>
      <w:rPr>
        <w:noProof/>
      </w:rPr>
      <mc:AlternateContent>
        <mc:Choice Requires="wps">
          <w:drawing>
            <wp:anchor distT="0" distB="0" distL="114300" distR="114300" simplePos="0" relativeHeight="251672576" behindDoc="0" locked="0" layoutInCell="1" allowOverlap="1" wp14:anchorId="1E271F16" wp14:editId="76DB6BCF">
              <wp:simplePos x="0" y="0"/>
              <wp:positionH relativeFrom="margin">
                <wp:posOffset>99695</wp:posOffset>
              </wp:positionH>
              <wp:positionV relativeFrom="paragraph">
                <wp:posOffset>-285749</wp:posOffset>
              </wp:positionV>
              <wp:extent cx="2009350" cy="561340"/>
              <wp:effectExtent l="0" t="0" r="0" b="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35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3894" w14:textId="5B656765" w:rsidR="00FD1849" w:rsidRPr="00D3552A" w:rsidRDefault="002F61CA" w:rsidP="002F61CA">
                          <w:pPr>
                            <w:rPr>
                              <w:rFonts w:ascii="Lotus Linotype" w:hAnsi="Lotus Linotype" w:cs="SKR HEAD1"/>
                              <w:color w:val="C00000"/>
                              <w:sz w:val="26"/>
                              <w:szCs w:val="26"/>
                              <w:rtl/>
                            </w:rPr>
                          </w:pPr>
                          <w:r w:rsidRPr="000F5D28">
                            <w:rPr>
                              <w:rFonts w:cs="Arial" w:hint="cs"/>
                              <w:sz w:val="44"/>
                              <w:szCs w:val="32"/>
                              <w:rtl/>
                            </w:rPr>
                            <w:t>محمد رسول الله صَلَّى الله عَلَيْهِ وَسَلَّم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4" type="#_x0000_t202" style="position:absolute;left:0;text-align:left;margin-left:7.85pt;margin-top:-22.5pt;width:158.2pt;height:44.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XOtw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" filled="f" stroked="f">
              <v:textbox>
                <w:txbxContent>
                  <w:p w14:paraId="39E33894" w14:textId="5B656765" w:rsidR="00FD1849" w:rsidRPr="00D3552A" w:rsidRDefault="002F61CA" w:rsidP="002F61CA">
                    <w:pPr>
                      <w:rPr>
                        <w:rFonts w:ascii="Lotus Linotype" w:hAnsi="Lotus Linotype" w:cs="SKR HEAD1"/>
                        <w:color w:val="C00000"/>
                        <w:sz w:val="26"/>
                        <w:szCs w:val="26"/>
                        <w:rtl/>
                      </w:rPr>
                    </w:pPr>
                    <w:r w:rsidRPr="000F5D28">
                      <w:rPr>
                        <w:rFonts w:cs="Arial" w:hint="cs"/>
                        <w:sz w:val="44"/>
                        <w:szCs w:val="32"/>
                        <w:rtl/>
                      </w:rPr>
                      <w:t>محمد رسول الله صَلَّى الله عَلَيْهِ وَسَلَّم</w:t>
                    </w: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1A146BF1" wp14:editId="6526CC14">
              <wp:simplePos x="0" y="0"/>
              <wp:positionH relativeFrom="column">
                <wp:posOffset>5290820</wp:posOffset>
              </wp:positionH>
              <wp:positionV relativeFrom="paragraph">
                <wp:posOffset>-28575</wp:posOffset>
              </wp:positionV>
              <wp:extent cx="666750" cy="327025"/>
              <wp:effectExtent l="0" t="0" r="38100" b="5397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7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42BD4FE" w14:textId="1BE136BA" w:rsidR="00FD1849" w:rsidRPr="00120AA4" w:rsidRDefault="00FD1849" w:rsidP="008E657D">
                          <w:pPr>
                            <w:spacing w:line="216" w:lineRule="auto"/>
                            <w:jc w:val="center"/>
                            <w:rPr>
                              <w:rFonts w:ascii="Adwaa Elsalaf" w:hAnsi="Adwaa Elsalaf" w:cs="Adwaa Elsalaf"/>
                              <w:sz w:val="28"/>
                              <w:szCs w:val="28"/>
                              <w:rtl/>
                              <w:lang w:bidi="ar-EG"/>
                            </w:rPr>
                          </w:pPr>
                          <w:r w:rsidRPr="00120AA4">
                            <w:rPr>
                              <w:rFonts w:ascii="Adwaa Elsalaf" w:hAnsi="Adwaa Elsalaf" w:cs="Adwaa Elsalaf"/>
                              <w:sz w:val="28"/>
                              <w:szCs w:val="28"/>
                            </w:rPr>
                            <w:fldChar w:fldCharType="begin"/>
                          </w:r>
                          <w:r w:rsidRPr="00120AA4">
                            <w:rPr>
                              <w:rFonts w:ascii="Adwaa Elsalaf" w:hAnsi="Adwaa Elsalaf" w:cs="Adwaa Elsalaf"/>
                              <w:sz w:val="28"/>
                              <w:szCs w:val="28"/>
                            </w:rPr>
                            <w:instrText xml:space="preserve"> PAGE    \* MERGEFORMAT </w:instrText>
                          </w:r>
                          <w:r w:rsidRPr="00120AA4">
                            <w:rPr>
                              <w:rFonts w:ascii="Adwaa Elsalaf" w:hAnsi="Adwaa Elsalaf" w:cs="Adwaa Elsalaf"/>
                              <w:sz w:val="28"/>
                              <w:szCs w:val="28"/>
                            </w:rPr>
                            <w:fldChar w:fldCharType="separate"/>
                          </w:r>
                          <w:r w:rsidR="00F84F3E">
                            <w:rPr>
                              <w:rFonts w:ascii="Adwaa Elsalaf" w:hAnsi="Adwaa Elsalaf" w:cs="Adwaa Elsalaf"/>
                              <w:noProof/>
                              <w:sz w:val="28"/>
                              <w:szCs w:val="28"/>
                              <w:rtl/>
                            </w:rPr>
                            <w:t>6</w:t>
                          </w:r>
                          <w:r w:rsidRPr="00120AA4">
                            <w:rPr>
                              <w:rFonts w:ascii="Adwaa Elsalaf" w:hAnsi="Adwaa Elsalaf" w:cs="Adwaa Elsala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5" o:spid="_x0000_s1035" type="#_x0000_t176" style="position:absolute;left:0;text-align:left;margin-left:416.6pt;margin-top:-2.25pt;width:52.5pt;height:2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" strokecolor="#666" strokeweight="1pt">
              <v:fill color2="#999" focus="100%" type="gradient"/>
              <v:shadow on="t" color="#7f7f7f" opacity=".5" offset="1pt"/>
              <v:textbox>
                <w:txbxContent>
                  <w:p w14:paraId="642BD4FE" w14:textId="1BE136BA" w:rsidR="00FD1849" w:rsidRPr="00120AA4" w:rsidRDefault="00FD1849" w:rsidP="008E657D">
                    <w:pPr>
                      <w:spacing w:line="216" w:lineRule="auto"/>
                      <w:jc w:val="center"/>
                      <w:rPr>
                        <w:rFonts w:ascii="Adwaa Elsalaf" w:hAnsi="Adwaa Elsalaf" w:cs="Adwaa Elsalaf"/>
                        <w:sz w:val="28"/>
                        <w:szCs w:val="28"/>
                        <w:rtl/>
                        <w:lang w:bidi="ar-EG"/>
                      </w:rPr>
                    </w:pPr>
                    <w:r w:rsidRPr="00120AA4">
                      <w:rPr>
                        <w:rFonts w:ascii="Adwaa Elsalaf" w:hAnsi="Adwaa Elsalaf" w:cs="Adwaa Elsalaf"/>
                        <w:sz w:val="28"/>
                        <w:szCs w:val="28"/>
                      </w:rPr>
                      <w:fldChar w:fldCharType="begin"/>
                    </w:r>
                    <w:r w:rsidRPr="00120AA4">
                      <w:rPr>
                        <w:rFonts w:ascii="Adwaa Elsalaf" w:hAnsi="Adwaa Elsalaf" w:cs="Adwaa Elsalaf"/>
                        <w:sz w:val="28"/>
                        <w:szCs w:val="28"/>
                      </w:rPr>
                      <w:instrText xml:space="preserve"> PAGE    \* MERGEFORMAT </w:instrText>
                    </w:r>
                    <w:r w:rsidRPr="00120AA4">
                      <w:rPr>
                        <w:rFonts w:ascii="Adwaa Elsalaf" w:hAnsi="Adwaa Elsalaf" w:cs="Adwaa Elsalaf"/>
                        <w:sz w:val="28"/>
                        <w:szCs w:val="28"/>
                      </w:rPr>
                      <w:fldChar w:fldCharType="separate"/>
                    </w:r>
                    <w:r w:rsidR="00F84F3E">
                      <w:rPr>
                        <w:rFonts w:ascii="Adwaa Elsalaf" w:hAnsi="Adwaa Elsalaf" w:cs="Adwaa Elsalaf"/>
                        <w:noProof/>
                        <w:sz w:val="28"/>
                        <w:szCs w:val="28"/>
                        <w:rtl/>
                      </w:rPr>
                      <w:t>6</w:t>
                    </w:r>
                    <w:r w:rsidRPr="00120AA4">
                      <w:rPr>
                        <w:rFonts w:ascii="Adwaa Elsalaf" w:hAnsi="Adwaa Elsalaf" w:cs="Adwaa Elsalaf"/>
                        <w:sz w:val="28"/>
                        <w:szCs w:val="28"/>
                      </w:rPr>
                      <w:fldChar w:fldCharType="end"/>
                    </w:r>
                  </w:p>
                </w:txbxContent>
              </v:textbox>
            </v:shape>
          </w:pict>
        </mc:Fallback>
      </mc:AlternateContent>
    </w:r>
    <w:r>
      <w:rPr>
        <w:noProof/>
      </w:rPr>
      <w:drawing>
        <wp:anchor distT="0" distB="0" distL="114300" distR="114300" simplePos="0" relativeHeight="251669504" behindDoc="1" locked="0" layoutInCell="1" allowOverlap="1" wp14:anchorId="01CCCB77" wp14:editId="28A64396">
          <wp:simplePos x="0" y="0"/>
          <wp:positionH relativeFrom="margin">
            <wp:align>left</wp:align>
          </wp:positionH>
          <wp:positionV relativeFrom="paragraph">
            <wp:posOffset>-69215</wp:posOffset>
          </wp:positionV>
          <wp:extent cx="2335530" cy="408305"/>
          <wp:effectExtent l="0" t="0" r="7620" b="0"/>
          <wp:wrapTopAndBottom/>
          <wp:docPr id="2" name="صورة 76" descr="برواز أخضر صغ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descr="برواز أخضر صغي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553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D7BA38B" wp14:editId="5B3DD201">
          <wp:simplePos x="0" y="0"/>
          <wp:positionH relativeFrom="column">
            <wp:posOffset>12065</wp:posOffset>
          </wp:positionH>
          <wp:positionV relativeFrom="paragraph">
            <wp:posOffset>3810</wp:posOffset>
          </wp:positionV>
          <wp:extent cx="5772785" cy="278130"/>
          <wp:effectExtent l="0" t="0" r="0" b="0"/>
          <wp:wrapThrough wrapText="bothSides">
            <wp:wrapPolygon edited="0">
              <wp:start x="0" y="0"/>
              <wp:lineTo x="0" y="20712"/>
              <wp:lineTo x="21526" y="20712"/>
              <wp:lineTo x="21526" y="0"/>
              <wp:lineTo x="0" y="0"/>
            </wp:wrapPolygon>
          </wp:wrapThrough>
          <wp:docPr id="3"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
                  <pic:cNvPicPr>
                    <a:picLocks noChangeAspect="1" noChangeArrowheads="1"/>
                  </pic:cNvPicPr>
                </pic:nvPicPr>
                <pic:blipFill>
                  <a:blip r:embed="rId2">
                    <a:extLst>
                      <a:ext uri="{28A0092B-C50C-407E-A947-70E740481C1C}">
                        <a14:useLocalDpi xmlns:a14="http://schemas.microsoft.com/office/drawing/2010/main" val="0"/>
                      </a:ext>
                    </a:extLst>
                  </a:blip>
                  <a:srcRect l="8810" r="13074"/>
                  <a:stretch>
                    <a:fillRect/>
                  </a:stretch>
                </pic:blipFill>
                <pic:spPr bwMode="auto">
                  <a:xfrm>
                    <a:off x="0" y="0"/>
                    <a:ext cx="5772785" cy="278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98D0" w14:textId="77777777" w:rsidR="00FD1849" w:rsidRPr="00EF0C5C" w:rsidRDefault="00FD1849" w:rsidP="000E3A13">
    <w:pPr>
      <w:pStyle w:val="a6"/>
      <w:rPr>
        <w:sz w:val="28"/>
        <w:rtl/>
      </w:rPr>
    </w:pPr>
    <w:r>
      <w:rPr>
        <w:noProof/>
      </w:rPr>
      <mc:AlternateContent>
        <mc:Choice Requires="wps">
          <w:drawing>
            <wp:anchor distT="0" distB="0" distL="114300" distR="114300" simplePos="0" relativeHeight="251666432" behindDoc="0" locked="0" layoutInCell="1" allowOverlap="1" wp14:anchorId="6DAE4747" wp14:editId="51F1639B">
              <wp:simplePos x="0" y="0"/>
              <wp:positionH relativeFrom="margin">
                <wp:posOffset>3525240</wp:posOffset>
              </wp:positionH>
              <wp:positionV relativeFrom="paragraph">
                <wp:posOffset>-54610</wp:posOffset>
              </wp:positionV>
              <wp:extent cx="2150669" cy="495300"/>
              <wp:effectExtent l="0" t="0" r="0" b="0"/>
              <wp:wrapNone/>
              <wp:docPr id="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669"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41199" w14:textId="77777777" w:rsidR="00FD1849" w:rsidRPr="00CD266C" w:rsidRDefault="00FD1849" w:rsidP="00CD266C">
                          <w:pPr>
                            <w:bidi w:val="0"/>
                            <w:rPr>
                              <w:rFonts w:cs="SKR HEAD1"/>
                              <w:sz w:val="40"/>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left:0;text-align:left;margin-left:277.6pt;margin-top:-4.3pt;width:169.35pt;height:3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9s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" filled="f" stroked="f">
              <v:textbox>
                <w:txbxContent>
                  <w:p w14:paraId="23A41199" w14:textId="77777777" w:rsidR="00FD1849" w:rsidRPr="00CD266C" w:rsidRDefault="00FD1849" w:rsidP="00CD266C">
                    <w:pPr>
                      <w:bidi w:val="0"/>
                      <w:rPr>
                        <w:rFonts w:cs="SKR HEAD1"/>
                        <w:sz w:val="40"/>
                        <w:szCs w:val="28"/>
                        <w:rtl/>
                      </w:rPr>
                    </w:pPr>
                  </w:p>
                </w:txbxContent>
              </v:textbox>
              <w10:wrap anchorx="margin"/>
            </v:shape>
          </w:pict>
        </mc:Fallback>
      </mc:AlternateContent>
    </w:r>
    <w:r>
      <w:rPr>
        <w:noProof/>
      </w:rPr>
      <w:drawing>
        <wp:anchor distT="0" distB="0" distL="114300" distR="114300" simplePos="0" relativeHeight="251660288" behindDoc="1" locked="0" layoutInCell="1" allowOverlap="1" wp14:anchorId="3487120B" wp14:editId="3CCBF694">
          <wp:simplePos x="0" y="0"/>
          <wp:positionH relativeFrom="margin">
            <wp:posOffset>3445205</wp:posOffset>
          </wp:positionH>
          <wp:positionV relativeFrom="paragraph">
            <wp:posOffset>-66675</wp:posOffset>
          </wp:positionV>
          <wp:extent cx="2335530" cy="408305"/>
          <wp:effectExtent l="0" t="0" r="7620" b="0"/>
          <wp:wrapTopAndBottom/>
          <wp:docPr id="4" name="صورة 76" descr="برواز أخضر صغ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descr="برواز أخضر صغي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553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77BF69A6" wp14:editId="0544F600">
              <wp:simplePos x="0" y="0"/>
              <wp:positionH relativeFrom="column">
                <wp:posOffset>16510</wp:posOffset>
              </wp:positionH>
              <wp:positionV relativeFrom="paragraph">
                <wp:posOffset>-20955</wp:posOffset>
              </wp:positionV>
              <wp:extent cx="514985" cy="335280"/>
              <wp:effectExtent l="12065" t="7620" r="15875" b="2857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33528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C50669B" w14:textId="77777777" w:rsidR="00FD1849" w:rsidRPr="006A5455" w:rsidRDefault="00FD1849" w:rsidP="002966A9">
                          <w:pPr>
                            <w:spacing w:line="216" w:lineRule="auto"/>
                            <w:jc w:val="center"/>
                            <w:rPr>
                              <w:rFonts w:ascii="Adwaa Elsalaf" w:hAnsi="Adwaa Elsalaf" w:cs="Adwaa Elsalaf"/>
                              <w:sz w:val="32"/>
                              <w:szCs w:val="32"/>
                              <w:rtl/>
                              <w:lang w:bidi="ar-BH"/>
                            </w:rPr>
                          </w:pPr>
                          <w:r w:rsidRPr="001A2A12">
                            <w:rPr>
                              <w:rFonts w:ascii="Adwaa Elsalaf" w:hAnsi="Adwaa Elsalaf" w:cs="Adwaa Elsalaf"/>
                              <w:sz w:val="32"/>
                              <w:szCs w:val="32"/>
                              <w:rtl/>
                              <w:lang w:bidi="ar-BH"/>
                            </w:rPr>
                            <w:fldChar w:fldCharType="begin"/>
                          </w:r>
                          <w:r w:rsidRPr="001A2A12">
                            <w:rPr>
                              <w:rFonts w:ascii="Adwaa Elsalaf" w:hAnsi="Adwaa Elsalaf" w:cs="Adwaa Elsalaf"/>
                              <w:sz w:val="32"/>
                              <w:szCs w:val="32"/>
                              <w:lang w:bidi="ar-BH"/>
                            </w:rPr>
                            <w:instrText>PAGE   \* MERGEFORMAT</w:instrText>
                          </w:r>
                          <w:r w:rsidRPr="001A2A12">
                            <w:rPr>
                              <w:rFonts w:ascii="Adwaa Elsalaf" w:hAnsi="Adwaa Elsalaf" w:cs="Adwaa Elsalaf"/>
                              <w:sz w:val="32"/>
                              <w:szCs w:val="32"/>
                              <w:rtl/>
                              <w:lang w:bidi="ar-BH"/>
                            </w:rPr>
                            <w:fldChar w:fldCharType="separate"/>
                          </w:r>
                          <w:r w:rsidRPr="001A2A12">
                            <w:rPr>
                              <w:rFonts w:ascii="Adwaa Elsalaf" w:hAnsi="Adwaa Elsalaf" w:cs="Adwaa Elsalaf"/>
                              <w:noProof/>
                              <w:sz w:val="32"/>
                              <w:szCs w:val="32"/>
                              <w:rtl/>
                              <w:lang w:val="ar-SA" w:bidi="ar-BH"/>
                            </w:rPr>
                            <w:t>1</w:t>
                          </w:r>
                          <w:r w:rsidRPr="001A2A12">
                            <w:rPr>
                              <w:rFonts w:ascii="Adwaa Elsalaf" w:hAnsi="Adwaa Elsalaf" w:cs="Adwaa Elsalaf"/>
                              <w:sz w:val="32"/>
                              <w:szCs w:val="32"/>
                              <w:rtl/>
                              <w:lang w:bidi="ar-BH"/>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37" type="#_x0000_t176" style="position:absolute;left:0;text-align:left;margin-left:1.3pt;margin-top:-1.65pt;width:40.55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" strokecolor="#666" strokeweight="1pt">
              <v:fill color2="#999" focus="100%" type="gradient"/>
              <v:shadow on="t" color="#7f7f7f" opacity=".5" offset="1pt"/>
              <v:textbox>
                <w:txbxContent>
                  <w:p w14:paraId="0C50669B" w14:textId="77777777" w:rsidR="00FD1849" w:rsidRPr="006A5455" w:rsidRDefault="00FD1849" w:rsidP="002966A9">
                    <w:pPr>
                      <w:spacing w:line="216" w:lineRule="auto"/>
                      <w:jc w:val="center"/>
                      <w:rPr>
                        <w:rFonts w:ascii="Adwaa Elsalaf" w:hAnsi="Adwaa Elsalaf" w:cs="Adwaa Elsalaf"/>
                        <w:sz w:val="32"/>
                        <w:szCs w:val="32"/>
                        <w:rtl/>
                        <w:lang w:bidi="ar-BH"/>
                      </w:rPr>
                    </w:pPr>
                    <w:r w:rsidRPr="001A2A12">
                      <w:rPr>
                        <w:rFonts w:ascii="Adwaa Elsalaf" w:hAnsi="Adwaa Elsalaf" w:cs="Adwaa Elsalaf"/>
                        <w:sz w:val="32"/>
                        <w:szCs w:val="32"/>
                        <w:rtl/>
                        <w:lang w:bidi="ar-BH"/>
                      </w:rPr>
                      <w:fldChar w:fldCharType="begin"/>
                    </w:r>
                    <w:r w:rsidRPr="001A2A12">
                      <w:rPr>
                        <w:rFonts w:ascii="Adwaa Elsalaf" w:hAnsi="Adwaa Elsalaf" w:cs="Adwaa Elsalaf"/>
                        <w:sz w:val="32"/>
                        <w:szCs w:val="32"/>
                        <w:lang w:bidi="ar-BH"/>
                      </w:rPr>
                      <w:instrText>PAGE   \* MERGEFORMAT</w:instrText>
                    </w:r>
                    <w:r w:rsidRPr="001A2A12">
                      <w:rPr>
                        <w:rFonts w:ascii="Adwaa Elsalaf" w:hAnsi="Adwaa Elsalaf" w:cs="Adwaa Elsalaf"/>
                        <w:sz w:val="32"/>
                        <w:szCs w:val="32"/>
                        <w:rtl/>
                        <w:lang w:bidi="ar-BH"/>
                      </w:rPr>
                      <w:fldChar w:fldCharType="separate"/>
                    </w:r>
                    <w:r w:rsidRPr="001A2A12">
                      <w:rPr>
                        <w:rFonts w:ascii="Adwaa Elsalaf" w:hAnsi="Adwaa Elsalaf" w:cs="Adwaa Elsalaf"/>
                        <w:noProof/>
                        <w:sz w:val="32"/>
                        <w:szCs w:val="32"/>
                        <w:rtl/>
                        <w:lang w:val="ar-SA" w:bidi="ar-BH"/>
                      </w:rPr>
                      <w:t>1</w:t>
                    </w:r>
                    <w:r w:rsidRPr="001A2A12">
                      <w:rPr>
                        <w:rFonts w:ascii="Adwaa Elsalaf" w:hAnsi="Adwaa Elsalaf" w:cs="Adwaa Elsalaf"/>
                        <w:sz w:val="32"/>
                        <w:szCs w:val="32"/>
                        <w:rtl/>
                        <w:lang w:bidi="ar-BH"/>
                      </w:rPr>
                      <w:fldChar w:fldCharType="end"/>
                    </w:r>
                  </w:p>
                </w:txbxContent>
              </v:textbox>
            </v:shape>
          </w:pict>
        </mc:Fallback>
      </mc:AlternateContent>
    </w:r>
    <w:r>
      <w:rPr>
        <w:noProof/>
      </w:rPr>
      <w:drawing>
        <wp:anchor distT="0" distB="0" distL="114300" distR="114300" simplePos="0" relativeHeight="251657216" behindDoc="1" locked="0" layoutInCell="1" allowOverlap="1" wp14:anchorId="419E18AB" wp14:editId="69253A93">
          <wp:simplePos x="0" y="0"/>
          <wp:positionH relativeFrom="column">
            <wp:posOffset>12065</wp:posOffset>
          </wp:positionH>
          <wp:positionV relativeFrom="paragraph">
            <wp:posOffset>3810</wp:posOffset>
          </wp:positionV>
          <wp:extent cx="5747385" cy="278130"/>
          <wp:effectExtent l="0" t="0" r="0" b="0"/>
          <wp:wrapThrough wrapText="bothSides">
            <wp:wrapPolygon edited="0">
              <wp:start x="0" y="0"/>
              <wp:lineTo x="0" y="20712"/>
              <wp:lineTo x="21550" y="20712"/>
              <wp:lineTo x="21550" y="0"/>
              <wp:lineTo x="0" y="0"/>
            </wp:wrapPolygon>
          </wp:wrapThrough>
          <wp:docPr id="5"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2">
                    <a:extLst>
                      <a:ext uri="{28A0092B-C50C-407E-A947-70E740481C1C}">
                        <a14:useLocalDpi xmlns:a14="http://schemas.microsoft.com/office/drawing/2010/main" val="0"/>
                      </a:ext>
                    </a:extLst>
                  </a:blip>
                  <a:srcRect l="8810" r="13074"/>
                  <a:stretch>
                    <a:fillRect/>
                  </a:stretch>
                </pic:blipFill>
                <pic:spPr bwMode="auto">
                  <a:xfrm>
                    <a:off x="0" y="0"/>
                    <a:ext cx="5747385" cy="278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3AAB" w14:textId="77777777" w:rsidR="00FD1849" w:rsidRPr="00387669" w:rsidRDefault="00FD1849" w:rsidP="00A14A61">
    <w:pPr>
      <w:pStyle w:val="20"/>
      <w:tabs>
        <w:tab w:val="left" w:pos="197"/>
      </w:tabs>
      <w:rPr>
        <w:rtl/>
        <w:lang w:bidi="ar-BH"/>
      </w:rPr>
    </w:pPr>
  </w:p>
  <w:p w14:paraId="09675365" w14:textId="77777777" w:rsidR="00FD1849" w:rsidRPr="00C9055F" w:rsidRDefault="00FD1849" w:rsidP="00A14A61">
    <w:pPr>
      <w:pStyle w:val="20"/>
      <w:rPr>
        <w:lang w:bidi="ar-EG"/>
      </w:rPr>
    </w:pPr>
  </w:p>
  <w:p w14:paraId="5BF6EFAE" w14:textId="77777777" w:rsidR="00FD1849" w:rsidRPr="00A14A61" w:rsidRDefault="00FD1849" w:rsidP="00A14A61">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EBA9B" w14:textId="77777777" w:rsidR="00FD1849" w:rsidRPr="00EF0C5C" w:rsidRDefault="00FD1849" w:rsidP="000E3A13">
    <w:pPr>
      <w:pStyle w:val="a6"/>
      <w:rPr>
        <w:sz w:val="28"/>
        <w:rtl/>
      </w:rPr>
    </w:pPr>
    <w:r>
      <w:rPr>
        <w:noProof/>
      </w:rPr>
      <mc:AlternateContent>
        <mc:Choice Requires="wps">
          <w:drawing>
            <wp:anchor distT="0" distB="0" distL="114300" distR="114300" simplePos="0" relativeHeight="251676672" behindDoc="0" locked="0" layoutInCell="1" allowOverlap="1" wp14:anchorId="76A2CBDB" wp14:editId="00F81AD1">
              <wp:simplePos x="0" y="0"/>
              <wp:positionH relativeFrom="margin">
                <wp:posOffset>3407553</wp:posOffset>
              </wp:positionH>
              <wp:positionV relativeFrom="paragraph">
                <wp:posOffset>-51515</wp:posOffset>
              </wp:positionV>
              <wp:extent cx="2498502" cy="495300"/>
              <wp:effectExtent l="0" t="0" r="0" b="0"/>
              <wp:wrapNone/>
              <wp:docPr id="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502"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3BD3" w14:textId="0733754D" w:rsidR="00FD1849" w:rsidRPr="003866CC" w:rsidRDefault="002F61CA" w:rsidP="002F61CA">
                          <w:pPr>
                            <w:bidi w:val="0"/>
                            <w:jc w:val="center"/>
                            <w:rPr>
                              <w:rFonts w:cs="Arial"/>
                              <w:color w:val="C00000"/>
                              <w:sz w:val="44"/>
                              <w:szCs w:val="32"/>
                            </w:rPr>
                          </w:pPr>
                          <w:r w:rsidRPr="002F61CA">
                            <w:rPr>
                              <w:rFonts w:cs="Arial" w:hint="cs"/>
                              <w:sz w:val="44"/>
                              <w:szCs w:val="32"/>
                              <w:rtl/>
                            </w:rPr>
                            <w:t>محمد رسول الله صَلَّى الله عَلَيْهِ وَسَلَّم</w:t>
                          </w:r>
                          <w:r w:rsidR="00FD1849">
                            <w:rPr>
                              <w:rFonts w:cs="Arial" w:hint="cs"/>
                              <w:color w:val="C00000"/>
                              <w:sz w:val="44"/>
                              <w:szCs w:val="32"/>
                              <w:rtl/>
                            </w:rPr>
                            <w:t xml:space="preserve"> </w:t>
                          </w:r>
                        </w:p>
                        <w:p w14:paraId="700A3AB4" w14:textId="77777777" w:rsidR="00FD1849" w:rsidRPr="00CD266C" w:rsidRDefault="00FD1849" w:rsidP="00CD266C">
                          <w:pPr>
                            <w:bidi w:val="0"/>
                            <w:rPr>
                              <w:rFonts w:cs="SKR HEAD1"/>
                              <w:sz w:val="40"/>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68.3pt;margin-top:-4.05pt;width:196.75pt;height: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rQ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" filled="f" stroked="f">
              <v:textbox>
                <w:txbxContent>
                  <w:p w14:paraId="57F03BD3" w14:textId="0733754D" w:rsidR="00FD1849" w:rsidRPr="003866CC" w:rsidRDefault="002F61CA" w:rsidP="002F61CA">
                    <w:pPr>
                      <w:bidi w:val="0"/>
                      <w:jc w:val="center"/>
                      <w:rPr>
                        <w:rFonts w:cs="Arial"/>
                        <w:color w:val="C00000"/>
                        <w:sz w:val="44"/>
                        <w:szCs w:val="32"/>
                      </w:rPr>
                    </w:pPr>
                    <w:r w:rsidRPr="002F61CA">
                      <w:rPr>
                        <w:rFonts w:cs="Arial" w:hint="cs"/>
                        <w:sz w:val="44"/>
                        <w:szCs w:val="32"/>
                        <w:rtl/>
                      </w:rPr>
                      <w:t>محمد رسول الله صَلَّى الله عَلَيْهِ وَسَلَّم</w:t>
                    </w:r>
                    <w:r w:rsidR="00FD1849">
                      <w:rPr>
                        <w:rFonts w:cs="Arial" w:hint="cs"/>
                        <w:color w:val="C00000"/>
                        <w:sz w:val="44"/>
                        <w:szCs w:val="32"/>
                        <w:rtl/>
                      </w:rPr>
                      <w:t xml:space="preserve"> </w:t>
                    </w:r>
                  </w:p>
                  <w:p w14:paraId="700A3AB4" w14:textId="77777777" w:rsidR="00FD1849" w:rsidRPr="00CD266C" w:rsidRDefault="00FD1849" w:rsidP="00CD266C">
                    <w:pPr>
                      <w:bidi w:val="0"/>
                      <w:rPr>
                        <w:rFonts w:cs="SKR HEAD1"/>
                        <w:sz w:val="40"/>
                        <w:szCs w:val="28"/>
                        <w:rtl/>
                      </w:rPr>
                    </w:pPr>
                  </w:p>
                </w:txbxContent>
              </v:textbox>
              <w10:wrap anchorx="margin"/>
            </v:shape>
          </w:pict>
        </mc:Fallback>
      </mc:AlternateContent>
    </w:r>
    <w:r>
      <w:rPr>
        <w:noProof/>
      </w:rPr>
      <w:drawing>
        <wp:anchor distT="0" distB="0" distL="114300" distR="114300" simplePos="0" relativeHeight="251674624" behindDoc="1" locked="0" layoutInCell="1" allowOverlap="1" wp14:anchorId="10BF2F06" wp14:editId="117BB221">
          <wp:simplePos x="0" y="0"/>
          <wp:positionH relativeFrom="margin">
            <wp:posOffset>3445205</wp:posOffset>
          </wp:positionH>
          <wp:positionV relativeFrom="paragraph">
            <wp:posOffset>-66675</wp:posOffset>
          </wp:positionV>
          <wp:extent cx="2335530" cy="408305"/>
          <wp:effectExtent l="0" t="0" r="7620" b="0"/>
          <wp:wrapTopAndBottom/>
          <wp:docPr id="37" name="صورة 76" descr="برواز أخضر صغ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descr="برواز أخضر صغي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553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516D5143" wp14:editId="69D356CC">
              <wp:simplePos x="0" y="0"/>
              <wp:positionH relativeFrom="column">
                <wp:posOffset>16510</wp:posOffset>
              </wp:positionH>
              <wp:positionV relativeFrom="paragraph">
                <wp:posOffset>-20955</wp:posOffset>
              </wp:positionV>
              <wp:extent cx="514985" cy="335280"/>
              <wp:effectExtent l="12065" t="7620" r="15875" b="28575"/>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33528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E3FC898" w14:textId="57B628B5" w:rsidR="00FD1849" w:rsidRPr="006A5455" w:rsidRDefault="00FD1849" w:rsidP="002966A9">
                          <w:pPr>
                            <w:spacing w:line="216" w:lineRule="auto"/>
                            <w:jc w:val="center"/>
                            <w:rPr>
                              <w:rFonts w:ascii="Adwaa Elsalaf" w:hAnsi="Adwaa Elsalaf" w:cs="Adwaa Elsalaf"/>
                              <w:sz w:val="32"/>
                              <w:szCs w:val="32"/>
                              <w:rtl/>
                              <w:lang w:bidi="ar-BH"/>
                            </w:rPr>
                          </w:pPr>
                          <w:r w:rsidRPr="00C71366">
                            <w:rPr>
                              <w:rFonts w:ascii="Adwaa Elsalaf" w:hAnsi="Adwaa Elsalaf" w:cs="Adwaa Elsalaf"/>
                              <w:sz w:val="32"/>
                              <w:szCs w:val="32"/>
                              <w:rtl/>
                              <w:lang w:bidi="ar-BH"/>
                            </w:rPr>
                            <w:fldChar w:fldCharType="begin"/>
                          </w:r>
                          <w:r w:rsidRPr="00C71366">
                            <w:rPr>
                              <w:rFonts w:ascii="Adwaa Elsalaf" w:hAnsi="Adwaa Elsalaf" w:cs="Adwaa Elsalaf"/>
                              <w:sz w:val="32"/>
                              <w:szCs w:val="32"/>
                              <w:lang w:bidi="ar-BH"/>
                            </w:rPr>
                            <w:instrText>PAGE   \* MERGEFORMAT</w:instrText>
                          </w:r>
                          <w:r w:rsidRPr="00C71366">
                            <w:rPr>
                              <w:rFonts w:ascii="Adwaa Elsalaf" w:hAnsi="Adwaa Elsalaf" w:cs="Adwaa Elsalaf"/>
                              <w:sz w:val="32"/>
                              <w:szCs w:val="32"/>
                              <w:rtl/>
                              <w:lang w:bidi="ar-BH"/>
                            </w:rPr>
                            <w:fldChar w:fldCharType="separate"/>
                          </w:r>
                          <w:r w:rsidR="00F84F3E" w:rsidRPr="00F84F3E">
                            <w:rPr>
                              <w:rFonts w:ascii="Adwaa Elsalaf" w:hAnsi="Adwaa Elsalaf" w:cs="Adwaa Elsalaf"/>
                              <w:noProof/>
                              <w:sz w:val="32"/>
                              <w:szCs w:val="32"/>
                              <w:rtl/>
                              <w:lang w:val="ar-SA" w:bidi="ar-BH"/>
                            </w:rPr>
                            <w:t>5</w:t>
                          </w:r>
                          <w:r w:rsidRPr="00C71366">
                            <w:rPr>
                              <w:rFonts w:ascii="Adwaa Elsalaf" w:hAnsi="Adwaa Elsalaf" w:cs="Adwaa Elsalaf"/>
                              <w:sz w:val="32"/>
                              <w:szCs w:val="32"/>
                              <w:rtl/>
                              <w:lang w:bidi="ar-BH"/>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9" type="#_x0000_t176" style="position:absolute;left:0;text-align:left;margin-left:1.3pt;margin-top:-1.65pt;width:40.55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" strokecolor="#666" strokeweight="1pt">
              <v:fill color2="#999" focus="100%" type="gradient"/>
              <v:shadow on="t" color="#7f7f7f" opacity=".5" offset="1pt"/>
              <v:textbox>
                <w:txbxContent>
                  <w:p w14:paraId="2E3FC898" w14:textId="57B628B5" w:rsidR="00FD1849" w:rsidRPr="006A5455" w:rsidRDefault="00FD1849" w:rsidP="002966A9">
                    <w:pPr>
                      <w:spacing w:line="216" w:lineRule="auto"/>
                      <w:jc w:val="center"/>
                      <w:rPr>
                        <w:rFonts w:ascii="Adwaa Elsalaf" w:hAnsi="Adwaa Elsalaf" w:cs="Adwaa Elsalaf"/>
                        <w:sz w:val="32"/>
                        <w:szCs w:val="32"/>
                        <w:rtl/>
                        <w:lang w:bidi="ar-BH"/>
                      </w:rPr>
                    </w:pPr>
                    <w:r w:rsidRPr="00C71366">
                      <w:rPr>
                        <w:rFonts w:ascii="Adwaa Elsalaf" w:hAnsi="Adwaa Elsalaf" w:cs="Adwaa Elsalaf"/>
                        <w:sz w:val="32"/>
                        <w:szCs w:val="32"/>
                        <w:rtl/>
                        <w:lang w:bidi="ar-BH"/>
                      </w:rPr>
                      <w:fldChar w:fldCharType="begin"/>
                    </w:r>
                    <w:r w:rsidRPr="00C71366">
                      <w:rPr>
                        <w:rFonts w:ascii="Adwaa Elsalaf" w:hAnsi="Adwaa Elsalaf" w:cs="Adwaa Elsalaf"/>
                        <w:sz w:val="32"/>
                        <w:szCs w:val="32"/>
                        <w:lang w:bidi="ar-BH"/>
                      </w:rPr>
                      <w:instrText>PAGE   \* MERGEFORMAT</w:instrText>
                    </w:r>
                    <w:r w:rsidRPr="00C71366">
                      <w:rPr>
                        <w:rFonts w:ascii="Adwaa Elsalaf" w:hAnsi="Adwaa Elsalaf" w:cs="Adwaa Elsalaf"/>
                        <w:sz w:val="32"/>
                        <w:szCs w:val="32"/>
                        <w:rtl/>
                        <w:lang w:bidi="ar-BH"/>
                      </w:rPr>
                      <w:fldChar w:fldCharType="separate"/>
                    </w:r>
                    <w:r w:rsidR="00F84F3E" w:rsidRPr="00F84F3E">
                      <w:rPr>
                        <w:rFonts w:ascii="Adwaa Elsalaf" w:hAnsi="Adwaa Elsalaf" w:cs="Adwaa Elsalaf"/>
                        <w:noProof/>
                        <w:sz w:val="32"/>
                        <w:szCs w:val="32"/>
                        <w:rtl/>
                        <w:lang w:val="ar-SA" w:bidi="ar-BH"/>
                      </w:rPr>
                      <w:t>5</w:t>
                    </w:r>
                    <w:r w:rsidRPr="00C71366">
                      <w:rPr>
                        <w:rFonts w:ascii="Adwaa Elsalaf" w:hAnsi="Adwaa Elsalaf" w:cs="Adwaa Elsalaf"/>
                        <w:sz w:val="32"/>
                        <w:szCs w:val="32"/>
                        <w:rtl/>
                        <w:lang w:bidi="ar-BH"/>
                      </w:rPr>
                      <w:fldChar w:fldCharType="end"/>
                    </w:r>
                  </w:p>
                </w:txbxContent>
              </v:textbox>
            </v:shape>
          </w:pict>
        </mc:Fallback>
      </mc:AlternateContent>
    </w:r>
    <w:r>
      <w:rPr>
        <w:noProof/>
      </w:rPr>
      <w:drawing>
        <wp:anchor distT="0" distB="0" distL="114300" distR="114300" simplePos="0" relativeHeight="251673600" behindDoc="1" locked="0" layoutInCell="1" allowOverlap="1" wp14:anchorId="6BB5B9AE" wp14:editId="35A145CB">
          <wp:simplePos x="0" y="0"/>
          <wp:positionH relativeFrom="column">
            <wp:posOffset>12065</wp:posOffset>
          </wp:positionH>
          <wp:positionV relativeFrom="paragraph">
            <wp:posOffset>3810</wp:posOffset>
          </wp:positionV>
          <wp:extent cx="5747385" cy="278130"/>
          <wp:effectExtent l="0" t="0" r="0" b="0"/>
          <wp:wrapThrough wrapText="bothSides">
            <wp:wrapPolygon edited="0">
              <wp:start x="0" y="0"/>
              <wp:lineTo x="0" y="20712"/>
              <wp:lineTo x="21550" y="20712"/>
              <wp:lineTo x="21550" y="0"/>
              <wp:lineTo x="0" y="0"/>
            </wp:wrapPolygon>
          </wp:wrapThrough>
          <wp:docPr id="38"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2">
                    <a:extLst>
                      <a:ext uri="{28A0092B-C50C-407E-A947-70E740481C1C}">
                        <a14:useLocalDpi xmlns:a14="http://schemas.microsoft.com/office/drawing/2010/main" val="0"/>
                      </a:ext>
                    </a:extLst>
                  </a:blip>
                  <a:srcRect l="8810" r="13074"/>
                  <a:stretch>
                    <a:fillRect/>
                  </a:stretch>
                </pic:blipFill>
                <pic:spPr bwMode="auto">
                  <a:xfrm>
                    <a:off x="0" y="0"/>
                    <a:ext cx="5747385" cy="278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F4E65"/>
    <w:multiLevelType w:val="hybridMultilevel"/>
    <w:tmpl w:val="703C276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135600BB"/>
    <w:multiLevelType w:val="hybridMultilevel"/>
    <w:tmpl w:val="78E8FAC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9021EBC"/>
    <w:multiLevelType w:val="hybridMultilevel"/>
    <w:tmpl w:val="47CA659E"/>
    <w:lvl w:ilvl="0" w:tplc="0409000D">
      <w:start w:val="1"/>
      <w:numFmt w:val="bullet"/>
      <w:lvlText w:val=""/>
      <w:lvlJc w:val="left"/>
      <w:pPr>
        <w:ind w:left="1009" w:hanging="360"/>
      </w:pPr>
      <w:rPr>
        <w:rFonts w:ascii="Wingdings" w:hAnsi="Wingdings"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3">
    <w:nsid w:val="21EB5B27"/>
    <w:multiLevelType w:val="hybridMultilevel"/>
    <w:tmpl w:val="02E2F8C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93878EC"/>
    <w:multiLevelType w:val="hybridMultilevel"/>
    <w:tmpl w:val="72B87A70"/>
    <w:lvl w:ilvl="0" w:tplc="04090005">
      <w:start w:val="1"/>
      <w:numFmt w:val="bullet"/>
      <w:lvlText w:val=""/>
      <w:lvlJc w:val="left"/>
      <w:pPr>
        <w:ind w:left="1008" w:hanging="360"/>
      </w:pPr>
      <w:rPr>
        <w:rFonts w:ascii="Wingdings" w:hAnsi="Wingding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2FEC3BC6"/>
    <w:multiLevelType w:val="hybridMultilevel"/>
    <w:tmpl w:val="8918C47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nsid w:val="3B4D2E09"/>
    <w:multiLevelType w:val="hybridMultilevel"/>
    <w:tmpl w:val="AEEE7100"/>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3BF7412E"/>
    <w:multiLevelType w:val="hybridMultilevel"/>
    <w:tmpl w:val="60F039C4"/>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41406331"/>
    <w:multiLevelType w:val="hybridMultilevel"/>
    <w:tmpl w:val="45925AA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475427DF"/>
    <w:multiLevelType w:val="hybridMultilevel"/>
    <w:tmpl w:val="18A02824"/>
    <w:lvl w:ilvl="0" w:tplc="31D2B80E">
      <w:start w:val="1"/>
      <w:numFmt w:val="decimal"/>
      <w:pStyle w:val="a"/>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nsid w:val="52140DA3"/>
    <w:multiLevelType w:val="hybridMultilevel"/>
    <w:tmpl w:val="6F22FA12"/>
    <w:lvl w:ilvl="0" w:tplc="1CBA59C6">
      <w:numFmt w:val="bullet"/>
      <w:lvlText w:val="-"/>
      <w:lvlJc w:val="left"/>
      <w:pPr>
        <w:ind w:left="648" w:hanging="360"/>
      </w:pPr>
      <w:rPr>
        <w:rFonts w:ascii="Lotus Linotype" w:eastAsia="Calibri" w:hAnsi="Lotus Linotype" w:cs="Lotus Linotype"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nsid w:val="58126949"/>
    <w:multiLevelType w:val="hybridMultilevel"/>
    <w:tmpl w:val="A4F83C7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5C3766D2"/>
    <w:multiLevelType w:val="hybridMultilevel"/>
    <w:tmpl w:val="C4E4F0EA"/>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74704896"/>
    <w:multiLevelType w:val="hybridMultilevel"/>
    <w:tmpl w:val="BA98D0CC"/>
    <w:lvl w:ilvl="0" w:tplc="04090005">
      <w:start w:val="1"/>
      <w:numFmt w:val="bullet"/>
      <w:lvlText w:val=""/>
      <w:lvlJc w:val="left"/>
      <w:pPr>
        <w:ind w:left="1009" w:hanging="360"/>
      </w:pPr>
      <w:rPr>
        <w:rFonts w:ascii="Wingdings" w:hAnsi="Wingdings"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4">
    <w:nsid w:val="77B64BB8"/>
    <w:multiLevelType w:val="hybridMultilevel"/>
    <w:tmpl w:val="4A9E2800"/>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9"/>
  </w:num>
  <w:num w:numId="3">
    <w:abstractNumId w:val="5"/>
  </w:num>
  <w:num w:numId="4">
    <w:abstractNumId w:val="11"/>
  </w:num>
  <w:num w:numId="5">
    <w:abstractNumId w:val="1"/>
  </w:num>
  <w:num w:numId="6">
    <w:abstractNumId w:val="4"/>
  </w:num>
  <w:num w:numId="7">
    <w:abstractNumId w:val="10"/>
  </w:num>
  <w:num w:numId="8">
    <w:abstractNumId w:val="8"/>
  </w:num>
  <w:num w:numId="9">
    <w:abstractNumId w:val="7"/>
  </w:num>
  <w:num w:numId="10">
    <w:abstractNumId w:val="14"/>
  </w:num>
  <w:num w:numId="11">
    <w:abstractNumId w:val="12"/>
  </w:num>
  <w:num w:numId="12">
    <w:abstractNumId w:val="6"/>
  </w:num>
  <w:num w:numId="13">
    <w:abstractNumId w:val="0"/>
  </w:num>
  <w:num w:numId="14">
    <w:abstractNumId w:val="13"/>
  </w:num>
  <w:num w:numId="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959"/>
    <w:rsid w:val="000007EA"/>
    <w:rsid w:val="00000BEB"/>
    <w:rsid w:val="00000F0A"/>
    <w:rsid w:val="00001A51"/>
    <w:rsid w:val="000032F7"/>
    <w:rsid w:val="0000542B"/>
    <w:rsid w:val="0000696A"/>
    <w:rsid w:val="000073EB"/>
    <w:rsid w:val="00007E86"/>
    <w:rsid w:val="00014C3E"/>
    <w:rsid w:val="00014CEB"/>
    <w:rsid w:val="00015813"/>
    <w:rsid w:val="000167C7"/>
    <w:rsid w:val="00017D0E"/>
    <w:rsid w:val="000206AD"/>
    <w:rsid w:val="00022E09"/>
    <w:rsid w:val="0002340F"/>
    <w:rsid w:val="0002436A"/>
    <w:rsid w:val="00024E20"/>
    <w:rsid w:val="00026562"/>
    <w:rsid w:val="00026DFF"/>
    <w:rsid w:val="0002768B"/>
    <w:rsid w:val="00030DCB"/>
    <w:rsid w:val="000318A0"/>
    <w:rsid w:val="000353C7"/>
    <w:rsid w:val="00035C3C"/>
    <w:rsid w:val="00040877"/>
    <w:rsid w:val="0004090D"/>
    <w:rsid w:val="000409EE"/>
    <w:rsid w:val="00041106"/>
    <w:rsid w:val="00041481"/>
    <w:rsid w:val="00045459"/>
    <w:rsid w:val="000455A6"/>
    <w:rsid w:val="00046D84"/>
    <w:rsid w:val="00053C34"/>
    <w:rsid w:val="000552A1"/>
    <w:rsid w:val="00055731"/>
    <w:rsid w:val="000563E0"/>
    <w:rsid w:val="000606CC"/>
    <w:rsid w:val="00060905"/>
    <w:rsid w:val="00061047"/>
    <w:rsid w:val="00062790"/>
    <w:rsid w:val="00065DBD"/>
    <w:rsid w:val="00066527"/>
    <w:rsid w:val="00066A21"/>
    <w:rsid w:val="00070AB3"/>
    <w:rsid w:val="00070DD1"/>
    <w:rsid w:val="00072F52"/>
    <w:rsid w:val="00073089"/>
    <w:rsid w:val="000751E9"/>
    <w:rsid w:val="0007603A"/>
    <w:rsid w:val="000773E1"/>
    <w:rsid w:val="00077C0D"/>
    <w:rsid w:val="00077E40"/>
    <w:rsid w:val="0008072F"/>
    <w:rsid w:val="00082E6C"/>
    <w:rsid w:val="00084438"/>
    <w:rsid w:val="00084F67"/>
    <w:rsid w:val="00085510"/>
    <w:rsid w:val="00085D13"/>
    <w:rsid w:val="00086658"/>
    <w:rsid w:val="0008690B"/>
    <w:rsid w:val="000871CD"/>
    <w:rsid w:val="00087B4B"/>
    <w:rsid w:val="00090031"/>
    <w:rsid w:val="00091478"/>
    <w:rsid w:val="00094829"/>
    <w:rsid w:val="00096874"/>
    <w:rsid w:val="00097B83"/>
    <w:rsid w:val="000A0E1B"/>
    <w:rsid w:val="000A1B88"/>
    <w:rsid w:val="000A354D"/>
    <w:rsid w:val="000A49C9"/>
    <w:rsid w:val="000A5A44"/>
    <w:rsid w:val="000A5AD7"/>
    <w:rsid w:val="000A756A"/>
    <w:rsid w:val="000B0B9E"/>
    <w:rsid w:val="000B17C5"/>
    <w:rsid w:val="000B3B8D"/>
    <w:rsid w:val="000B5F1D"/>
    <w:rsid w:val="000B5F3E"/>
    <w:rsid w:val="000B730C"/>
    <w:rsid w:val="000B7A22"/>
    <w:rsid w:val="000C0E43"/>
    <w:rsid w:val="000C4208"/>
    <w:rsid w:val="000C50B8"/>
    <w:rsid w:val="000C5EAC"/>
    <w:rsid w:val="000C6E3D"/>
    <w:rsid w:val="000C71E7"/>
    <w:rsid w:val="000D072B"/>
    <w:rsid w:val="000D0F37"/>
    <w:rsid w:val="000D2605"/>
    <w:rsid w:val="000D29E5"/>
    <w:rsid w:val="000D3E06"/>
    <w:rsid w:val="000D55D3"/>
    <w:rsid w:val="000D5C59"/>
    <w:rsid w:val="000D6FDC"/>
    <w:rsid w:val="000D7CC6"/>
    <w:rsid w:val="000E21B8"/>
    <w:rsid w:val="000E2340"/>
    <w:rsid w:val="000E3A13"/>
    <w:rsid w:val="000E4FC2"/>
    <w:rsid w:val="000E52E8"/>
    <w:rsid w:val="000E5D7F"/>
    <w:rsid w:val="000E71BD"/>
    <w:rsid w:val="000F06AF"/>
    <w:rsid w:val="000F16E1"/>
    <w:rsid w:val="000F28CF"/>
    <w:rsid w:val="000F2D60"/>
    <w:rsid w:val="000F50DC"/>
    <w:rsid w:val="000F5D28"/>
    <w:rsid w:val="000F635F"/>
    <w:rsid w:val="000F7F4E"/>
    <w:rsid w:val="000F7F86"/>
    <w:rsid w:val="00100027"/>
    <w:rsid w:val="00101F08"/>
    <w:rsid w:val="001049AE"/>
    <w:rsid w:val="00105B67"/>
    <w:rsid w:val="001062FB"/>
    <w:rsid w:val="001065C6"/>
    <w:rsid w:val="00106A50"/>
    <w:rsid w:val="001076C4"/>
    <w:rsid w:val="001107DF"/>
    <w:rsid w:val="00110E6D"/>
    <w:rsid w:val="0011163A"/>
    <w:rsid w:val="001117A2"/>
    <w:rsid w:val="001117D4"/>
    <w:rsid w:val="00115BF4"/>
    <w:rsid w:val="00117A8A"/>
    <w:rsid w:val="00117ADB"/>
    <w:rsid w:val="001202E1"/>
    <w:rsid w:val="00120AA4"/>
    <w:rsid w:val="00120F09"/>
    <w:rsid w:val="00121BB8"/>
    <w:rsid w:val="00125E11"/>
    <w:rsid w:val="00130629"/>
    <w:rsid w:val="00131BB6"/>
    <w:rsid w:val="00133720"/>
    <w:rsid w:val="001346E2"/>
    <w:rsid w:val="001348D9"/>
    <w:rsid w:val="00134A09"/>
    <w:rsid w:val="001353A9"/>
    <w:rsid w:val="001358F3"/>
    <w:rsid w:val="00136992"/>
    <w:rsid w:val="0014184A"/>
    <w:rsid w:val="0014426B"/>
    <w:rsid w:val="00145ECD"/>
    <w:rsid w:val="001514C8"/>
    <w:rsid w:val="00152DE3"/>
    <w:rsid w:val="00157DE7"/>
    <w:rsid w:val="00161920"/>
    <w:rsid w:val="001633A2"/>
    <w:rsid w:val="00163FCE"/>
    <w:rsid w:val="001642DD"/>
    <w:rsid w:val="00165C32"/>
    <w:rsid w:val="00170AF2"/>
    <w:rsid w:val="00170DA3"/>
    <w:rsid w:val="00172846"/>
    <w:rsid w:val="0017538F"/>
    <w:rsid w:val="00181E2F"/>
    <w:rsid w:val="00184AA0"/>
    <w:rsid w:val="00185DDB"/>
    <w:rsid w:val="00185EB2"/>
    <w:rsid w:val="001910EE"/>
    <w:rsid w:val="00191DFE"/>
    <w:rsid w:val="0019212E"/>
    <w:rsid w:val="00192A7B"/>
    <w:rsid w:val="001931E4"/>
    <w:rsid w:val="00194A0E"/>
    <w:rsid w:val="0019553D"/>
    <w:rsid w:val="001A0FA7"/>
    <w:rsid w:val="001A1528"/>
    <w:rsid w:val="001A25BB"/>
    <w:rsid w:val="001A2A12"/>
    <w:rsid w:val="001A4179"/>
    <w:rsid w:val="001A4B80"/>
    <w:rsid w:val="001A627E"/>
    <w:rsid w:val="001B1520"/>
    <w:rsid w:val="001B2CD1"/>
    <w:rsid w:val="001B4CED"/>
    <w:rsid w:val="001B5398"/>
    <w:rsid w:val="001B654A"/>
    <w:rsid w:val="001B6AB5"/>
    <w:rsid w:val="001B797F"/>
    <w:rsid w:val="001B7CD6"/>
    <w:rsid w:val="001C5520"/>
    <w:rsid w:val="001C781E"/>
    <w:rsid w:val="001C7AB9"/>
    <w:rsid w:val="001C7EA6"/>
    <w:rsid w:val="001D0DE3"/>
    <w:rsid w:val="001D1CA7"/>
    <w:rsid w:val="001D4D5C"/>
    <w:rsid w:val="001D6AA2"/>
    <w:rsid w:val="001D7110"/>
    <w:rsid w:val="001E1B60"/>
    <w:rsid w:val="001E28B1"/>
    <w:rsid w:val="001E48DB"/>
    <w:rsid w:val="001E7EC0"/>
    <w:rsid w:val="001F157E"/>
    <w:rsid w:val="001F1A2C"/>
    <w:rsid w:val="001F25B9"/>
    <w:rsid w:val="001F288B"/>
    <w:rsid w:val="001F48C4"/>
    <w:rsid w:val="001F51FA"/>
    <w:rsid w:val="0020017E"/>
    <w:rsid w:val="00200329"/>
    <w:rsid w:val="0020229A"/>
    <w:rsid w:val="00204DAA"/>
    <w:rsid w:val="002056CF"/>
    <w:rsid w:val="00205C30"/>
    <w:rsid w:val="0020604C"/>
    <w:rsid w:val="00206C1E"/>
    <w:rsid w:val="0020760B"/>
    <w:rsid w:val="002103F4"/>
    <w:rsid w:val="002115A0"/>
    <w:rsid w:val="00212E1E"/>
    <w:rsid w:val="00213F00"/>
    <w:rsid w:val="002149A0"/>
    <w:rsid w:val="00214F14"/>
    <w:rsid w:val="00215569"/>
    <w:rsid w:val="00216F26"/>
    <w:rsid w:val="00217934"/>
    <w:rsid w:val="00217DB9"/>
    <w:rsid w:val="0022171D"/>
    <w:rsid w:val="00223C54"/>
    <w:rsid w:val="002270C1"/>
    <w:rsid w:val="002308A0"/>
    <w:rsid w:val="00232288"/>
    <w:rsid w:val="00234787"/>
    <w:rsid w:val="00234EEB"/>
    <w:rsid w:val="00236E93"/>
    <w:rsid w:val="00240E53"/>
    <w:rsid w:val="00240E92"/>
    <w:rsid w:val="00241A53"/>
    <w:rsid w:val="002452B0"/>
    <w:rsid w:val="00246B0A"/>
    <w:rsid w:val="0024717E"/>
    <w:rsid w:val="002478B8"/>
    <w:rsid w:val="00247990"/>
    <w:rsid w:val="0025130D"/>
    <w:rsid w:val="00251D39"/>
    <w:rsid w:val="002522B1"/>
    <w:rsid w:val="00252EAA"/>
    <w:rsid w:val="002536C8"/>
    <w:rsid w:val="002558F4"/>
    <w:rsid w:val="0025792C"/>
    <w:rsid w:val="00260753"/>
    <w:rsid w:val="00261206"/>
    <w:rsid w:val="0026182F"/>
    <w:rsid w:val="00263999"/>
    <w:rsid w:val="002651D9"/>
    <w:rsid w:val="00265C76"/>
    <w:rsid w:val="00265D01"/>
    <w:rsid w:val="002662B2"/>
    <w:rsid w:val="00266487"/>
    <w:rsid w:val="00267ED8"/>
    <w:rsid w:val="0027074D"/>
    <w:rsid w:val="002729B2"/>
    <w:rsid w:val="00272D4D"/>
    <w:rsid w:val="00276198"/>
    <w:rsid w:val="00280337"/>
    <w:rsid w:val="00282BB2"/>
    <w:rsid w:val="0028784C"/>
    <w:rsid w:val="00290656"/>
    <w:rsid w:val="00291198"/>
    <w:rsid w:val="0029121D"/>
    <w:rsid w:val="0029242C"/>
    <w:rsid w:val="00292965"/>
    <w:rsid w:val="0029392F"/>
    <w:rsid w:val="00294D22"/>
    <w:rsid w:val="0029556C"/>
    <w:rsid w:val="002966A9"/>
    <w:rsid w:val="002A06AE"/>
    <w:rsid w:val="002A1233"/>
    <w:rsid w:val="002A6022"/>
    <w:rsid w:val="002A625D"/>
    <w:rsid w:val="002A7B80"/>
    <w:rsid w:val="002A7E87"/>
    <w:rsid w:val="002B030C"/>
    <w:rsid w:val="002B2916"/>
    <w:rsid w:val="002B299D"/>
    <w:rsid w:val="002B2A87"/>
    <w:rsid w:val="002B3C14"/>
    <w:rsid w:val="002B4844"/>
    <w:rsid w:val="002B4C72"/>
    <w:rsid w:val="002B7800"/>
    <w:rsid w:val="002C0D4A"/>
    <w:rsid w:val="002C3294"/>
    <w:rsid w:val="002C38D4"/>
    <w:rsid w:val="002C47D9"/>
    <w:rsid w:val="002C4875"/>
    <w:rsid w:val="002D3405"/>
    <w:rsid w:val="002D3738"/>
    <w:rsid w:val="002D4031"/>
    <w:rsid w:val="002D42BB"/>
    <w:rsid w:val="002D44B0"/>
    <w:rsid w:val="002D5A97"/>
    <w:rsid w:val="002D63DD"/>
    <w:rsid w:val="002E145B"/>
    <w:rsid w:val="002E1606"/>
    <w:rsid w:val="002E2CE0"/>
    <w:rsid w:val="002E5126"/>
    <w:rsid w:val="002E57DB"/>
    <w:rsid w:val="002E627F"/>
    <w:rsid w:val="002E6B60"/>
    <w:rsid w:val="002F05DD"/>
    <w:rsid w:val="002F13F6"/>
    <w:rsid w:val="002F349B"/>
    <w:rsid w:val="002F3D34"/>
    <w:rsid w:val="002F40DC"/>
    <w:rsid w:val="002F61CA"/>
    <w:rsid w:val="002F7398"/>
    <w:rsid w:val="003006C0"/>
    <w:rsid w:val="0030152F"/>
    <w:rsid w:val="00303762"/>
    <w:rsid w:val="00303FEE"/>
    <w:rsid w:val="003044A6"/>
    <w:rsid w:val="00306DDA"/>
    <w:rsid w:val="00307493"/>
    <w:rsid w:val="00307794"/>
    <w:rsid w:val="00307C7F"/>
    <w:rsid w:val="003109A0"/>
    <w:rsid w:val="00311407"/>
    <w:rsid w:val="003129EB"/>
    <w:rsid w:val="00317255"/>
    <w:rsid w:val="00317CE6"/>
    <w:rsid w:val="00322989"/>
    <w:rsid w:val="003239F8"/>
    <w:rsid w:val="00323C8B"/>
    <w:rsid w:val="003242DB"/>
    <w:rsid w:val="00324BB8"/>
    <w:rsid w:val="00325F9D"/>
    <w:rsid w:val="003266D6"/>
    <w:rsid w:val="00326AF8"/>
    <w:rsid w:val="00331280"/>
    <w:rsid w:val="00331641"/>
    <w:rsid w:val="00333207"/>
    <w:rsid w:val="00333B9B"/>
    <w:rsid w:val="0033414F"/>
    <w:rsid w:val="00334CA9"/>
    <w:rsid w:val="00337899"/>
    <w:rsid w:val="00337BA6"/>
    <w:rsid w:val="003410B0"/>
    <w:rsid w:val="00343771"/>
    <w:rsid w:val="00343886"/>
    <w:rsid w:val="003449BC"/>
    <w:rsid w:val="0034726B"/>
    <w:rsid w:val="00347D8E"/>
    <w:rsid w:val="0035013A"/>
    <w:rsid w:val="00351225"/>
    <w:rsid w:val="003522AD"/>
    <w:rsid w:val="00353E18"/>
    <w:rsid w:val="00357D8B"/>
    <w:rsid w:val="00361F05"/>
    <w:rsid w:val="00362217"/>
    <w:rsid w:val="00362F2B"/>
    <w:rsid w:val="00363463"/>
    <w:rsid w:val="00364D03"/>
    <w:rsid w:val="00364F07"/>
    <w:rsid w:val="003665CA"/>
    <w:rsid w:val="00366B5A"/>
    <w:rsid w:val="00370370"/>
    <w:rsid w:val="003711D8"/>
    <w:rsid w:val="003721CF"/>
    <w:rsid w:val="003735D7"/>
    <w:rsid w:val="00373C48"/>
    <w:rsid w:val="00374670"/>
    <w:rsid w:val="00375C2B"/>
    <w:rsid w:val="003770C8"/>
    <w:rsid w:val="003801BC"/>
    <w:rsid w:val="00381250"/>
    <w:rsid w:val="0038162C"/>
    <w:rsid w:val="00381EB5"/>
    <w:rsid w:val="00382FBE"/>
    <w:rsid w:val="00383371"/>
    <w:rsid w:val="00384838"/>
    <w:rsid w:val="00384D28"/>
    <w:rsid w:val="003866CC"/>
    <w:rsid w:val="00391218"/>
    <w:rsid w:val="00392196"/>
    <w:rsid w:val="0039279D"/>
    <w:rsid w:val="003938BA"/>
    <w:rsid w:val="00393C9E"/>
    <w:rsid w:val="003A0835"/>
    <w:rsid w:val="003A089B"/>
    <w:rsid w:val="003A50C5"/>
    <w:rsid w:val="003A7071"/>
    <w:rsid w:val="003A7376"/>
    <w:rsid w:val="003B1073"/>
    <w:rsid w:val="003B171C"/>
    <w:rsid w:val="003B1D92"/>
    <w:rsid w:val="003B3480"/>
    <w:rsid w:val="003B4717"/>
    <w:rsid w:val="003B5183"/>
    <w:rsid w:val="003C034E"/>
    <w:rsid w:val="003C0857"/>
    <w:rsid w:val="003C0D8A"/>
    <w:rsid w:val="003C2645"/>
    <w:rsid w:val="003C274C"/>
    <w:rsid w:val="003C32B0"/>
    <w:rsid w:val="003C39C5"/>
    <w:rsid w:val="003C66C2"/>
    <w:rsid w:val="003D4CC8"/>
    <w:rsid w:val="003D75FD"/>
    <w:rsid w:val="003E147E"/>
    <w:rsid w:val="003E23C1"/>
    <w:rsid w:val="003E712C"/>
    <w:rsid w:val="003E7C57"/>
    <w:rsid w:val="003F0793"/>
    <w:rsid w:val="003F17E9"/>
    <w:rsid w:val="003F4632"/>
    <w:rsid w:val="003F7BE4"/>
    <w:rsid w:val="003F7CF5"/>
    <w:rsid w:val="00400381"/>
    <w:rsid w:val="00400BCC"/>
    <w:rsid w:val="00400E54"/>
    <w:rsid w:val="00401D69"/>
    <w:rsid w:val="00401EDE"/>
    <w:rsid w:val="00403CA2"/>
    <w:rsid w:val="00404382"/>
    <w:rsid w:val="00404538"/>
    <w:rsid w:val="00404622"/>
    <w:rsid w:val="00405AF2"/>
    <w:rsid w:val="00406A4F"/>
    <w:rsid w:val="00406BF6"/>
    <w:rsid w:val="00407D8D"/>
    <w:rsid w:val="00410BE1"/>
    <w:rsid w:val="00413AD8"/>
    <w:rsid w:val="00413C2C"/>
    <w:rsid w:val="00414B67"/>
    <w:rsid w:val="00417D62"/>
    <w:rsid w:val="0042119D"/>
    <w:rsid w:val="00423D0D"/>
    <w:rsid w:val="00424EC1"/>
    <w:rsid w:val="00425938"/>
    <w:rsid w:val="00426433"/>
    <w:rsid w:val="00430597"/>
    <w:rsid w:val="00431308"/>
    <w:rsid w:val="004326B8"/>
    <w:rsid w:val="004342D5"/>
    <w:rsid w:val="00434EB9"/>
    <w:rsid w:val="00440759"/>
    <w:rsid w:val="00441857"/>
    <w:rsid w:val="00447C74"/>
    <w:rsid w:val="00451E18"/>
    <w:rsid w:val="00453CB7"/>
    <w:rsid w:val="00454692"/>
    <w:rsid w:val="00456237"/>
    <w:rsid w:val="00457D55"/>
    <w:rsid w:val="00461621"/>
    <w:rsid w:val="0046170E"/>
    <w:rsid w:val="00461E12"/>
    <w:rsid w:val="0046276D"/>
    <w:rsid w:val="00463398"/>
    <w:rsid w:val="004655B8"/>
    <w:rsid w:val="00465AA8"/>
    <w:rsid w:val="00470B96"/>
    <w:rsid w:val="00474297"/>
    <w:rsid w:val="00474A96"/>
    <w:rsid w:val="00474BB4"/>
    <w:rsid w:val="00476D74"/>
    <w:rsid w:val="00481068"/>
    <w:rsid w:val="004811CC"/>
    <w:rsid w:val="004813F9"/>
    <w:rsid w:val="004815C2"/>
    <w:rsid w:val="00482C13"/>
    <w:rsid w:val="004860A0"/>
    <w:rsid w:val="00486916"/>
    <w:rsid w:val="004877B2"/>
    <w:rsid w:val="00487FE1"/>
    <w:rsid w:val="00491C0B"/>
    <w:rsid w:val="00491F9C"/>
    <w:rsid w:val="00492A9A"/>
    <w:rsid w:val="00497427"/>
    <w:rsid w:val="00497A0E"/>
    <w:rsid w:val="00497B5A"/>
    <w:rsid w:val="004A1104"/>
    <w:rsid w:val="004A45B8"/>
    <w:rsid w:val="004A54CE"/>
    <w:rsid w:val="004A7548"/>
    <w:rsid w:val="004B1AC3"/>
    <w:rsid w:val="004B29E9"/>
    <w:rsid w:val="004B3C8F"/>
    <w:rsid w:val="004B3F9E"/>
    <w:rsid w:val="004B67EE"/>
    <w:rsid w:val="004B772B"/>
    <w:rsid w:val="004C0998"/>
    <w:rsid w:val="004C3730"/>
    <w:rsid w:val="004C4047"/>
    <w:rsid w:val="004C6A1C"/>
    <w:rsid w:val="004C76C1"/>
    <w:rsid w:val="004D0064"/>
    <w:rsid w:val="004D12BE"/>
    <w:rsid w:val="004D2B80"/>
    <w:rsid w:val="004D32AE"/>
    <w:rsid w:val="004D3688"/>
    <w:rsid w:val="004D40B8"/>
    <w:rsid w:val="004D6C7C"/>
    <w:rsid w:val="004D7665"/>
    <w:rsid w:val="004D7911"/>
    <w:rsid w:val="004E0456"/>
    <w:rsid w:val="004E05FA"/>
    <w:rsid w:val="004E5D0F"/>
    <w:rsid w:val="004E64AE"/>
    <w:rsid w:val="004E71AB"/>
    <w:rsid w:val="004F0353"/>
    <w:rsid w:val="004F2F04"/>
    <w:rsid w:val="004F3DE0"/>
    <w:rsid w:val="004F4109"/>
    <w:rsid w:val="005005F5"/>
    <w:rsid w:val="00501395"/>
    <w:rsid w:val="0050156A"/>
    <w:rsid w:val="005016D0"/>
    <w:rsid w:val="00503129"/>
    <w:rsid w:val="00505BD1"/>
    <w:rsid w:val="005077C1"/>
    <w:rsid w:val="00507947"/>
    <w:rsid w:val="00510192"/>
    <w:rsid w:val="0051241B"/>
    <w:rsid w:val="00513874"/>
    <w:rsid w:val="00513F57"/>
    <w:rsid w:val="00515A37"/>
    <w:rsid w:val="00516C53"/>
    <w:rsid w:val="0051702F"/>
    <w:rsid w:val="005174F2"/>
    <w:rsid w:val="00521F2B"/>
    <w:rsid w:val="00523033"/>
    <w:rsid w:val="005239F3"/>
    <w:rsid w:val="005264E0"/>
    <w:rsid w:val="00526A04"/>
    <w:rsid w:val="005271C4"/>
    <w:rsid w:val="005308F4"/>
    <w:rsid w:val="005324D1"/>
    <w:rsid w:val="00532FB0"/>
    <w:rsid w:val="005374C4"/>
    <w:rsid w:val="00543FEE"/>
    <w:rsid w:val="00546316"/>
    <w:rsid w:val="00546345"/>
    <w:rsid w:val="005475C5"/>
    <w:rsid w:val="00547F74"/>
    <w:rsid w:val="00554065"/>
    <w:rsid w:val="0055533A"/>
    <w:rsid w:val="00555989"/>
    <w:rsid w:val="0055730B"/>
    <w:rsid w:val="005616AC"/>
    <w:rsid w:val="00563CF0"/>
    <w:rsid w:val="0056533B"/>
    <w:rsid w:val="00565476"/>
    <w:rsid w:val="00565A9F"/>
    <w:rsid w:val="00571F84"/>
    <w:rsid w:val="0057419F"/>
    <w:rsid w:val="00574A77"/>
    <w:rsid w:val="005752EF"/>
    <w:rsid w:val="00575490"/>
    <w:rsid w:val="00577066"/>
    <w:rsid w:val="0058052C"/>
    <w:rsid w:val="00580673"/>
    <w:rsid w:val="00580858"/>
    <w:rsid w:val="005809E7"/>
    <w:rsid w:val="00580ED2"/>
    <w:rsid w:val="00583989"/>
    <w:rsid w:val="00583D8B"/>
    <w:rsid w:val="00586B2A"/>
    <w:rsid w:val="00591BFB"/>
    <w:rsid w:val="005A0246"/>
    <w:rsid w:val="005A3102"/>
    <w:rsid w:val="005A4B11"/>
    <w:rsid w:val="005A5584"/>
    <w:rsid w:val="005B0D9D"/>
    <w:rsid w:val="005B2AB0"/>
    <w:rsid w:val="005B4096"/>
    <w:rsid w:val="005B60E6"/>
    <w:rsid w:val="005B6711"/>
    <w:rsid w:val="005C0543"/>
    <w:rsid w:val="005C1253"/>
    <w:rsid w:val="005C13CB"/>
    <w:rsid w:val="005C1EFF"/>
    <w:rsid w:val="005C2E4D"/>
    <w:rsid w:val="005C57CA"/>
    <w:rsid w:val="005C742E"/>
    <w:rsid w:val="005D104E"/>
    <w:rsid w:val="005D1636"/>
    <w:rsid w:val="005D29A2"/>
    <w:rsid w:val="005D32D3"/>
    <w:rsid w:val="005D3B84"/>
    <w:rsid w:val="005D3CA6"/>
    <w:rsid w:val="005D4588"/>
    <w:rsid w:val="005D48B3"/>
    <w:rsid w:val="005D4E8D"/>
    <w:rsid w:val="005D4F11"/>
    <w:rsid w:val="005D5EAF"/>
    <w:rsid w:val="005D7134"/>
    <w:rsid w:val="005D7CAD"/>
    <w:rsid w:val="005E059E"/>
    <w:rsid w:val="005E144C"/>
    <w:rsid w:val="005E1AA8"/>
    <w:rsid w:val="005E2A7E"/>
    <w:rsid w:val="005E5125"/>
    <w:rsid w:val="005E676D"/>
    <w:rsid w:val="005F0E6A"/>
    <w:rsid w:val="005F3532"/>
    <w:rsid w:val="005F3E0E"/>
    <w:rsid w:val="005F44C2"/>
    <w:rsid w:val="005F5158"/>
    <w:rsid w:val="005F725D"/>
    <w:rsid w:val="005F72F3"/>
    <w:rsid w:val="005F76B1"/>
    <w:rsid w:val="00601FCB"/>
    <w:rsid w:val="0060490C"/>
    <w:rsid w:val="00604B9A"/>
    <w:rsid w:val="00605850"/>
    <w:rsid w:val="00605BB4"/>
    <w:rsid w:val="006073DB"/>
    <w:rsid w:val="00607E21"/>
    <w:rsid w:val="00607F91"/>
    <w:rsid w:val="00611039"/>
    <w:rsid w:val="00611236"/>
    <w:rsid w:val="006112A6"/>
    <w:rsid w:val="006129FA"/>
    <w:rsid w:val="00616C09"/>
    <w:rsid w:val="00621430"/>
    <w:rsid w:val="00621C29"/>
    <w:rsid w:val="00621CD4"/>
    <w:rsid w:val="00623CAE"/>
    <w:rsid w:val="00623D87"/>
    <w:rsid w:val="00623DFD"/>
    <w:rsid w:val="00624063"/>
    <w:rsid w:val="0062413C"/>
    <w:rsid w:val="00624933"/>
    <w:rsid w:val="00626807"/>
    <w:rsid w:val="0062798C"/>
    <w:rsid w:val="00630959"/>
    <w:rsid w:val="00633013"/>
    <w:rsid w:val="006331A8"/>
    <w:rsid w:val="006367C5"/>
    <w:rsid w:val="00637255"/>
    <w:rsid w:val="006412CF"/>
    <w:rsid w:val="00641C81"/>
    <w:rsid w:val="0064229F"/>
    <w:rsid w:val="006424A5"/>
    <w:rsid w:val="00644556"/>
    <w:rsid w:val="0064491F"/>
    <w:rsid w:val="00644F43"/>
    <w:rsid w:val="0064522F"/>
    <w:rsid w:val="00645F0D"/>
    <w:rsid w:val="00646778"/>
    <w:rsid w:val="00651C85"/>
    <w:rsid w:val="00652930"/>
    <w:rsid w:val="00652F14"/>
    <w:rsid w:val="0065569A"/>
    <w:rsid w:val="00656F6E"/>
    <w:rsid w:val="00660BFF"/>
    <w:rsid w:val="006614AD"/>
    <w:rsid w:val="00662E94"/>
    <w:rsid w:val="00664BD7"/>
    <w:rsid w:val="00664DC8"/>
    <w:rsid w:val="00665249"/>
    <w:rsid w:val="006653B6"/>
    <w:rsid w:val="006668B7"/>
    <w:rsid w:val="00667261"/>
    <w:rsid w:val="0066778F"/>
    <w:rsid w:val="006679B5"/>
    <w:rsid w:val="00667B39"/>
    <w:rsid w:val="00670065"/>
    <w:rsid w:val="0067311E"/>
    <w:rsid w:val="006733D0"/>
    <w:rsid w:val="0067534C"/>
    <w:rsid w:val="006766C0"/>
    <w:rsid w:val="00680F93"/>
    <w:rsid w:val="0068243E"/>
    <w:rsid w:val="00683484"/>
    <w:rsid w:val="00683E1A"/>
    <w:rsid w:val="0068463C"/>
    <w:rsid w:val="00684BCD"/>
    <w:rsid w:val="006913F1"/>
    <w:rsid w:val="006937B1"/>
    <w:rsid w:val="00694A02"/>
    <w:rsid w:val="0069522A"/>
    <w:rsid w:val="006955F9"/>
    <w:rsid w:val="006957BE"/>
    <w:rsid w:val="00695936"/>
    <w:rsid w:val="0069710D"/>
    <w:rsid w:val="006A4FFD"/>
    <w:rsid w:val="006A5455"/>
    <w:rsid w:val="006A5805"/>
    <w:rsid w:val="006A5873"/>
    <w:rsid w:val="006A59C5"/>
    <w:rsid w:val="006A63C6"/>
    <w:rsid w:val="006B1D08"/>
    <w:rsid w:val="006B24E1"/>
    <w:rsid w:val="006B28E0"/>
    <w:rsid w:val="006B4EDB"/>
    <w:rsid w:val="006B73F2"/>
    <w:rsid w:val="006C0CF5"/>
    <w:rsid w:val="006C323B"/>
    <w:rsid w:val="006C3E9E"/>
    <w:rsid w:val="006C4034"/>
    <w:rsid w:val="006C4F14"/>
    <w:rsid w:val="006C636F"/>
    <w:rsid w:val="006C63B7"/>
    <w:rsid w:val="006C74A1"/>
    <w:rsid w:val="006D079D"/>
    <w:rsid w:val="006D0CEF"/>
    <w:rsid w:val="006D0D42"/>
    <w:rsid w:val="006D1E17"/>
    <w:rsid w:val="006D4AD5"/>
    <w:rsid w:val="006D5D2B"/>
    <w:rsid w:val="006D651E"/>
    <w:rsid w:val="006D6832"/>
    <w:rsid w:val="006E1335"/>
    <w:rsid w:val="006E3048"/>
    <w:rsid w:val="006E69D3"/>
    <w:rsid w:val="006E6F25"/>
    <w:rsid w:val="006F46D8"/>
    <w:rsid w:val="006F5A1B"/>
    <w:rsid w:val="006F6991"/>
    <w:rsid w:val="006F6AE8"/>
    <w:rsid w:val="006F6BD0"/>
    <w:rsid w:val="006F7A3A"/>
    <w:rsid w:val="00700CD3"/>
    <w:rsid w:val="00700E5C"/>
    <w:rsid w:val="007012F3"/>
    <w:rsid w:val="00702925"/>
    <w:rsid w:val="00702C1B"/>
    <w:rsid w:val="007047D0"/>
    <w:rsid w:val="00705DFE"/>
    <w:rsid w:val="00705E52"/>
    <w:rsid w:val="007076FE"/>
    <w:rsid w:val="007131CA"/>
    <w:rsid w:val="00713442"/>
    <w:rsid w:val="00713F17"/>
    <w:rsid w:val="007158B0"/>
    <w:rsid w:val="00715AD8"/>
    <w:rsid w:val="007175BF"/>
    <w:rsid w:val="00720842"/>
    <w:rsid w:val="007231B0"/>
    <w:rsid w:val="007239D5"/>
    <w:rsid w:val="0072608A"/>
    <w:rsid w:val="00726F26"/>
    <w:rsid w:val="0072729E"/>
    <w:rsid w:val="00727E9B"/>
    <w:rsid w:val="00731D2F"/>
    <w:rsid w:val="007324E5"/>
    <w:rsid w:val="00732B2E"/>
    <w:rsid w:val="007334AE"/>
    <w:rsid w:val="007339E3"/>
    <w:rsid w:val="00733ECA"/>
    <w:rsid w:val="007359D9"/>
    <w:rsid w:val="007370CB"/>
    <w:rsid w:val="00737D5E"/>
    <w:rsid w:val="00740550"/>
    <w:rsid w:val="007420AD"/>
    <w:rsid w:val="00742275"/>
    <w:rsid w:val="00742A5A"/>
    <w:rsid w:val="00744BB8"/>
    <w:rsid w:val="00745185"/>
    <w:rsid w:val="00745B17"/>
    <w:rsid w:val="00745EB3"/>
    <w:rsid w:val="00747B40"/>
    <w:rsid w:val="00751A6E"/>
    <w:rsid w:val="00753FFB"/>
    <w:rsid w:val="00754388"/>
    <w:rsid w:val="007544E7"/>
    <w:rsid w:val="007553EA"/>
    <w:rsid w:val="00755D9A"/>
    <w:rsid w:val="00760243"/>
    <w:rsid w:val="0076250F"/>
    <w:rsid w:val="00764C9A"/>
    <w:rsid w:val="00766255"/>
    <w:rsid w:val="007706FF"/>
    <w:rsid w:val="00770F57"/>
    <w:rsid w:val="0077100F"/>
    <w:rsid w:val="007719A6"/>
    <w:rsid w:val="00771B76"/>
    <w:rsid w:val="00773C48"/>
    <w:rsid w:val="00774A4B"/>
    <w:rsid w:val="007752EE"/>
    <w:rsid w:val="00775C70"/>
    <w:rsid w:val="007772D1"/>
    <w:rsid w:val="00777A5D"/>
    <w:rsid w:val="007804BF"/>
    <w:rsid w:val="007832C3"/>
    <w:rsid w:val="00783D81"/>
    <w:rsid w:val="00784418"/>
    <w:rsid w:val="00785999"/>
    <w:rsid w:val="00785C42"/>
    <w:rsid w:val="00786895"/>
    <w:rsid w:val="007879E8"/>
    <w:rsid w:val="0079053B"/>
    <w:rsid w:val="00790F03"/>
    <w:rsid w:val="00793098"/>
    <w:rsid w:val="00794E70"/>
    <w:rsid w:val="00795AB4"/>
    <w:rsid w:val="00795E08"/>
    <w:rsid w:val="00795F9C"/>
    <w:rsid w:val="0079706B"/>
    <w:rsid w:val="0079739F"/>
    <w:rsid w:val="007A1CB9"/>
    <w:rsid w:val="007A2B1F"/>
    <w:rsid w:val="007A330D"/>
    <w:rsid w:val="007A35C8"/>
    <w:rsid w:val="007A6D31"/>
    <w:rsid w:val="007A742B"/>
    <w:rsid w:val="007B00BA"/>
    <w:rsid w:val="007B06F9"/>
    <w:rsid w:val="007B16E4"/>
    <w:rsid w:val="007B22BD"/>
    <w:rsid w:val="007B4CCA"/>
    <w:rsid w:val="007B4EDF"/>
    <w:rsid w:val="007B627C"/>
    <w:rsid w:val="007B760E"/>
    <w:rsid w:val="007C0362"/>
    <w:rsid w:val="007C0599"/>
    <w:rsid w:val="007C16FF"/>
    <w:rsid w:val="007C1824"/>
    <w:rsid w:val="007C1F9A"/>
    <w:rsid w:val="007C44A2"/>
    <w:rsid w:val="007C5C64"/>
    <w:rsid w:val="007C5ED2"/>
    <w:rsid w:val="007D208D"/>
    <w:rsid w:val="007D2AD2"/>
    <w:rsid w:val="007D2B2C"/>
    <w:rsid w:val="007D4CF2"/>
    <w:rsid w:val="007D7329"/>
    <w:rsid w:val="007E076E"/>
    <w:rsid w:val="007E081C"/>
    <w:rsid w:val="007E11AD"/>
    <w:rsid w:val="007E4FF4"/>
    <w:rsid w:val="007E5A4E"/>
    <w:rsid w:val="007E712C"/>
    <w:rsid w:val="007E7A96"/>
    <w:rsid w:val="007F1FFA"/>
    <w:rsid w:val="007F25AB"/>
    <w:rsid w:val="007F441A"/>
    <w:rsid w:val="007F54E1"/>
    <w:rsid w:val="007F5CA2"/>
    <w:rsid w:val="0080021D"/>
    <w:rsid w:val="008012A2"/>
    <w:rsid w:val="00801966"/>
    <w:rsid w:val="00801D91"/>
    <w:rsid w:val="00802300"/>
    <w:rsid w:val="00803343"/>
    <w:rsid w:val="00804194"/>
    <w:rsid w:val="00804FBB"/>
    <w:rsid w:val="00806029"/>
    <w:rsid w:val="008062ED"/>
    <w:rsid w:val="00806C4A"/>
    <w:rsid w:val="008076A1"/>
    <w:rsid w:val="00810143"/>
    <w:rsid w:val="00810B79"/>
    <w:rsid w:val="008120E5"/>
    <w:rsid w:val="008121A2"/>
    <w:rsid w:val="0081230F"/>
    <w:rsid w:val="00813F52"/>
    <w:rsid w:val="00815917"/>
    <w:rsid w:val="00815996"/>
    <w:rsid w:val="00816232"/>
    <w:rsid w:val="0081634D"/>
    <w:rsid w:val="0082278A"/>
    <w:rsid w:val="008231EB"/>
    <w:rsid w:val="0082445B"/>
    <w:rsid w:val="00824D1B"/>
    <w:rsid w:val="0082600D"/>
    <w:rsid w:val="00827DC6"/>
    <w:rsid w:val="00830788"/>
    <w:rsid w:val="00830FBE"/>
    <w:rsid w:val="0083169D"/>
    <w:rsid w:val="00831C9B"/>
    <w:rsid w:val="00832316"/>
    <w:rsid w:val="00833CAB"/>
    <w:rsid w:val="00835881"/>
    <w:rsid w:val="00835F6C"/>
    <w:rsid w:val="00840608"/>
    <w:rsid w:val="00840780"/>
    <w:rsid w:val="00842537"/>
    <w:rsid w:val="008440DB"/>
    <w:rsid w:val="008440FE"/>
    <w:rsid w:val="0084467A"/>
    <w:rsid w:val="00845837"/>
    <w:rsid w:val="00845BB6"/>
    <w:rsid w:val="0084631E"/>
    <w:rsid w:val="00850008"/>
    <w:rsid w:val="008502CC"/>
    <w:rsid w:val="00851469"/>
    <w:rsid w:val="00852406"/>
    <w:rsid w:val="00852FF9"/>
    <w:rsid w:val="00853069"/>
    <w:rsid w:val="00853E62"/>
    <w:rsid w:val="00860B41"/>
    <w:rsid w:val="0086205F"/>
    <w:rsid w:val="00865BF0"/>
    <w:rsid w:val="008665EC"/>
    <w:rsid w:val="00867446"/>
    <w:rsid w:val="00871537"/>
    <w:rsid w:val="0087228D"/>
    <w:rsid w:val="0087297B"/>
    <w:rsid w:val="00874CC6"/>
    <w:rsid w:val="0087619E"/>
    <w:rsid w:val="00876CE3"/>
    <w:rsid w:val="00877470"/>
    <w:rsid w:val="00877BF4"/>
    <w:rsid w:val="0088027A"/>
    <w:rsid w:val="008813F6"/>
    <w:rsid w:val="00881639"/>
    <w:rsid w:val="00881A8B"/>
    <w:rsid w:val="008823C0"/>
    <w:rsid w:val="00883E67"/>
    <w:rsid w:val="0088414C"/>
    <w:rsid w:val="0088440C"/>
    <w:rsid w:val="008863AB"/>
    <w:rsid w:val="00894250"/>
    <w:rsid w:val="00895F77"/>
    <w:rsid w:val="008973CD"/>
    <w:rsid w:val="00897907"/>
    <w:rsid w:val="0089796A"/>
    <w:rsid w:val="008A1A06"/>
    <w:rsid w:val="008A44F1"/>
    <w:rsid w:val="008A4F46"/>
    <w:rsid w:val="008A6062"/>
    <w:rsid w:val="008A6D1D"/>
    <w:rsid w:val="008B0015"/>
    <w:rsid w:val="008B2738"/>
    <w:rsid w:val="008B2A3A"/>
    <w:rsid w:val="008B2A75"/>
    <w:rsid w:val="008B60B2"/>
    <w:rsid w:val="008B6525"/>
    <w:rsid w:val="008B7D0E"/>
    <w:rsid w:val="008C25D5"/>
    <w:rsid w:val="008C371C"/>
    <w:rsid w:val="008C3797"/>
    <w:rsid w:val="008C43EE"/>
    <w:rsid w:val="008C6AE2"/>
    <w:rsid w:val="008C7CC8"/>
    <w:rsid w:val="008C7DA0"/>
    <w:rsid w:val="008D02BE"/>
    <w:rsid w:val="008D096B"/>
    <w:rsid w:val="008D1903"/>
    <w:rsid w:val="008D57FB"/>
    <w:rsid w:val="008D5E90"/>
    <w:rsid w:val="008D759C"/>
    <w:rsid w:val="008E0693"/>
    <w:rsid w:val="008E3280"/>
    <w:rsid w:val="008E3E92"/>
    <w:rsid w:val="008E4CD8"/>
    <w:rsid w:val="008E5642"/>
    <w:rsid w:val="008E657D"/>
    <w:rsid w:val="008E6C75"/>
    <w:rsid w:val="008E7B0A"/>
    <w:rsid w:val="008F0EBC"/>
    <w:rsid w:val="008F1771"/>
    <w:rsid w:val="008F19BD"/>
    <w:rsid w:val="008F1E75"/>
    <w:rsid w:val="008F24D2"/>
    <w:rsid w:val="008F366D"/>
    <w:rsid w:val="008F79CE"/>
    <w:rsid w:val="0090459D"/>
    <w:rsid w:val="00905554"/>
    <w:rsid w:val="00907D15"/>
    <w:rsid w:val="0091244E"/>
    <w:rsid w:val="0091310C"/>
    <w:rsid w:val="0091390F"/>
    <w:rsid w:val="009155C9"/>
    <w:rsid w:val="00915F09"/>
    <w:rsid w:val="009175F3"/>
    <w:rsid w:val="00923D25"/>
    <w:rsid w:val="00923D8C"/>
    <w:rsid w:val="0092449F"/>
    <w:rsid w:val="00925469"/>
    <w:rsid w:val="009268BE"/>
    <w:rsid w:val="00927AEC"/>
    <w:rsid w:val="009317B0"/>
    <w:rsid w:val="009346F2"/>
    <w:rsid w:val="00934ABD"/>
    <w:rsid w:val="00934FE8"/>
    <w:rsid w:val="00935752"/>
    <w:rsid w:val="009362AD"/>
    <w:rsid w:val="009414D6"/>
    <w:rsid w:val="0094245F"/>
    <w:rsid w:val="009470A4"/>
    <w:rsid w:val="00947295"/>
    <w:rsid w:val="0095077F"/>
    <w:rsid w:val="0095251B"/>
    <w:rsid w:val="0095687B"/>
    <w:rsid w:val="00956B48"/>
    <w:rsid w:val="0096181A"/>
    <w:rsid w:val="00961AD5"/>
    <w:rsid w:val="009621D1"/>
    <w:rsid w:val="00962755"/>
    <w:rsid w:val="00963C9F"/>
    <w:rsid w:val="00963CB3"/>
    <w:rsid w:val="00964D29"/>
    <w:rsid w:val="009655A0"/>
    <w:rsid w:val="00966F57"/>
    <w:rsid w:val="00971167"/>
    <w:rsid w:val="009762B9"/>
    <w:rsid w:val="00977D6C"/>
    <w:rsid w:val="00980F43"/>
    <w:rsid w:val="009837DC"/>
    <w:rsid w:val="0098606F"/>
    <w:rsid w:val="00987DA5"/>
    <w:rsid w:val="00991338"/>
    <w:rsid w:val="00991A89"/>
    <w:rsid w:val="00992113"/>
    <w:rsid w:val="009941B7"/>
    <w:rsid w:val="00994F63"/>
    <w:rsid w:val="00996359"/>
    <w:rsid w:val="0099667A"/>
    <w:rsid w:val="009A2407"/>
    <w:rsid w:val="009A3B4B"/>
    <w:rsid w:val="009A3E6B"/>
    <w:rsid w:val="009A40E3"/>
    <w:rsid w:val="009A4813"/>
    <w:rsid w:val="009A6D15"/>
    <w:rsid w:val="009A7273"/>
    <w:rsid w:val="009A765B"/>
    <w:rsid w:val="009B002A"/>
    <w:rsid w:val="009B04CC"/>
    <w:rsid w:val="009B301B"/>
    <w:rsid w:val="009B4E9B"/>
    <w:rsid w:val="009B6097"/>
    <w:rsid w:val="009B79B2"/>
    <w:rsid w:val="009C0351"/>
    <w:rsid w:val="009C0BA0"/>
    <w:rsid w:val="009C0D8C"/>
    <w:rsid w:val="009C1223"/>
    <w:rsid w:val="009C171A"/>
    <w:rsid w:val="009C3085"/>
    <w:rsid w:val="009C5669"/>
    <w:rsid w:val="009C5EF9"/>
    <w:rsid w:val="009C63B2"/>
    <w:rsid w:val="009C6645"/>
    <w:rsid w:val="009C7F53"/>
    <w:rsid w:val="009D1859"/>
    <w:rsid w:val="009D51BC"/>
    <w:rsid w:val="009E0C57"/>
    <w:rsid w:val="009E13AF"/>
    <w:rsid w:val="009E22EB"/>
    <w:rsid w:val="009E2D17"/>
    <w:rsid w:val="009F3484"/>
    <w:rsid w:val="009F6612"/>
    <w:rsid w:val="009F6F09"/>
    <w:rsid w:val="00A01939"/>
    <w:rsid w:val="00A05C5A"/>
    <w:rsid w:val="00A05CFE"/>
    <w:rsid w:val="00A06CAB"/>
    <w:rsid w:val="00A070B1"/>
    <w:rsid w:val="00A07685"/>
    <w:rsid w:val="00A07D30"/>
    <w:rsid w:val="00A07EA4"/>
    <w:rsid w:val="00A14A61"/>
    <w:rsid w:val="00A14CED"/>
    <w:rsid w:val="00A157E7"/>
    <w:rsid w:val="00A1584E"/>
    <w:rsid w:val="00A177F9"/>
    <w:rsid w:val="00A20414"/>
    <w:rsid w:val="00A209DE"/>
    <w:rsid w:val="00A20C81"/>
    <w:rsid w:val="00A22130"/>
    <w:rsid w:val="00A239A1"/>
    <w:rsid w:val="00A24055"/>
    <w:rsid w:val="00A24065"/>
    <w:rsid w:val="00A25C07"/>
    <w:rsid w:val="00A279D3"/>
    <w:rsid w:val="00A302F9"/>
    <w:rsid w:val="00A306EB"/>
    <w:rsid w:val="00A32774"/>
    <w:rsid w:val="00A32E20"/>
    <w:rsid w:val="00A33015"/>
    <w:rsid w:val="00A33637"/>
    <w:rsid w:val="00A35477"/>
    <w:rsid w:val="00A36753"/>
    <w:rsid w:val="00A373D0"/>
    <w:rsid w:val="00A3779B"/>
    <w:rsid w:val="00A378B7"/>
    <w:rsid w:val="00A37CBF"/>
    <w:rsid w:val="00A40A86"/>
    <w:rsid w:val="00A43153"/>
    <w:rsid w:val="00A45246"/>
    <w:rsid w:val="00A46047"/>
    <w:rsid w:val="00A47463"/>
    <w:rsid w:val="00A51C4B"/>
    <w:rsid w:val="00A53E10"/>
    <w:rsid w:val="00A604EA"/>
    <w:rsid w:val="00A60631"/>
    <w:rsid w:val="00A62CB5"/>
    <w:rsid w:val="00A63414"/>
    <w:rsid w:val="00A63BB3"/>
    <w:rsid w:val="00A662C7"/>
    <w:rsid w:val="00A66B53"/>
    <w:rsid w:val="00A717A7"/>
    <w:rsid w:val="00A717D0"/>
    <w:rsid w:val="00A72135"/>
    <w:rsid w:val="00A72763"/>
    <w:rsid w:val="00A73389"/>
    <w:rsid w:val="00A737D4"/>
    <w:rsid w:val="00A7442A"/>
    <w:rsid w:val="00A74608"/>
    <w:rsid w:val="00A74CC2"/>
    <w:rsid w:val="00A75A0F"/>
    <w:rsid w:val="00A76AC0"/>
    <w:rsid w:val="00A80BE5"/>
    <w:rsid w:val="00A81EB5"/>
    <w:rsid w:val="00A84BB2"/>
    <w:rsid w:val="00A84D54"/>
    <w:rsid w:val="00A84F33"/>
    <w:rsid w:val="00A86C88"/>
    <w:rsid w:val="00A8798B"/>
    <w:rsid w:val="00A906A2"/>
    <w:rsid w:val="00A911EE"/>
    <w:rsid w:val="00A91262"/>
    <w:rsid w:val="00A9235C"/>
    <w:rsid w:val="00A92C84"/>
    <w:rsid w:val="00A94398"/>
    <w:rsid w:val="00A946E4"/>
    <w:rsid w:val="00A965E6"/>
    <w:rsid w:val="00AA2131"/>
    <w:rsid w:val="00AA33D6"/>
    <w:rsid w:val="00AA39EF"/>
    <w:rsid w:val="00AA45A8"/>
    <w:rsid w:val="00AA7C24"/>
    <w:rsid w:val="00AB09EB"/>
    <w:rsid w:val="00AB4D37"/>
    <w:rsid w:val="00AB5E8E"/>
    <w:rsid w:val="00AB637C"/>
    <w:rsid w:val="00AC0E8E"/>
    <w:rsid w:val="00AC343E"/>
    <w:rsid w:val="00AC34B1"/>
    <w:rsid w:val="00AC41E5"/>
    <w:rsid w:val="00AC466E"/>
    <w:rsid w:val="00AC4C78"/>
    <w:rsid w:val="00AC54CA"/>
    <w:rsid w:val="00AC682B"/>
    <w:rsid w:val="00AD044E"/>
    <w:rsid w:val="00AD285D"/>
    <w:rsid w:val="00AD6009"/>
    <w:rsid w:val="00AD6423"/>
    <w:rsid w:val="00AD7A8C"/>
    <w:rsid w:val="00AE1150"/>
    <w:rsid w:val="00AE1D72"/>
    <w:rsid w:val="00AE2955"/>
    <w:rsid w:val="00AE47F1"/>
    <w:rsid w:val="00AE5100"/>
    <w:rsid w:val="00AE6B00"/>
    <w:rsid w:val="00AF10D0"/>
    <w:rsid w:val="00AF30BD"/>
    <w:rsid w:val="00AF5ACB"/>
    <w:rsid w:val="00AF72F4"/>
    <w:rsid w:val="00B008CC"/>
    <w:rsid w:val="00B036FD"/>
    <w:rsid w:val="00B03BCD"/>
    <w:rsid w:val="00B07E9D"/>
    <w:rsid w:val="00B10BF2"/>
    <w:rsid w:val="00B11A62"/>
    <w:rsid w:val="00B1552A"/>
    <w:rsid w:val="00B15941"/>
    <w:rsid w:val="00B17288"/>
    <w:rsid w:val="00B175D8"/>
    <w:rsid w:val="00B17A79"/>
    <w:rsid w:val="00B201D1"/>
    <w:rsid w:val="00B21A58"/>
    <w:rsid w:val="00B228FE"/>
    <w:rsid w:val="00B22B9B"/>
    <w:rsid w:val="00B23A39"/>
    <w:rsid w:val="00B23F4C"/>
    <w:rsid w:val="00B25723"/>
    <w:rsid w:val="00B25916"/>
    <w:rsid w:val="00B27479"/>
    <w:rsid w:val="00B30618"/>
    <w:rsid w:val="00B320A6"/>
    <w:rsid w:val="00B332D6"/>
    <w:rsid w:val="00B33682"/>
    <w:rsid w:val="00B3439A"/>
    <w:rsid w:val="00B350A8"/>
    <w:rsid w:val="00B379AB"/>
    <w:rsid w:val="00B37E68"/>
    <w:rsid w:val="00B41987"/>
    <w:rsid w:val="00B44616"/>
    <w:rsid w:val="00B447F1"/>
    <w:rsid w:val="00B45647"/>
    <w:rsid w:val="00B4592A"/>
    <w:rsid w:val="00B468B7"/>
    <w:rsid w:val="00B46913"/>
    <w:rsid w:val="00B47748"/>
    <w:rsid w:val="00B52A1C"/>
    <w:rsid w:val="00B52E9A"/>
    <w:rsid w:val="00B53777"/>
    <w:rsid w:val="00B53F6B"/>
    <w:rsid w:val="00B56BAE"/>
    <w:rsid w:val="00B6179B"/>
    <w:rsid w:val="00B62082"/>
    <w:rsid w:val="00B62C7B"/>
    <w:rsid w:val="00B63D18"/>
    <w:rsid w:val="00B64A50"/>
    <w:rsid w:val="00B64B8B"/>
    <w:rsid w:val="00B6521D"/>
    <w:rsid w:val="00B674F4"/>
    <w:rsid w:val="00B70279"/>
    <w:rsid w:val="00B703C4"/>
    <w:rsid w:val="00B70EBF"/>
    <w:rsid w:val="00B719A1"/>
    <w:rsid w:val="00B75E90"/>
    <w:rsid w:val="00B77613"/>
    <w:rsid w:val="00B81517"/>
    <w:rsid w:val="00B828CB"/>
    <w:rsid w:val="00B83F95"/>
    <w:rsid w:val="00B85B5E"/>
    <w:rsid w:val="00B87B27"/>
    <w:rsid w:val="00B87EE5"/>
    <w:rsid w:val="00B9284B"/>
    <w:rsid w:val="00B92C42"/>
    <w:rsid w:val="00B94E41"/>
    <w:rsid w:val="00B955B8"/>
    <w:rsid w:val="00B96935"/>
    <w:rsid w:val="00B96CE3"/>
    <w:rsid w:val="00BA084D"/>
    <w:rsid w:val="00BA20D1"/>
    <w:rsid w:val="00BA26AE"/>
    <w:rsid w:val="00BA396E"/>
    <w:rsid w:val="00BA4BF7"/>
    <w:rsid w:val="00BA5327"/>
    <w:rsid w:val="00BA7B16"/>
    <w:rsid w:val="00BB25DB"/>
    <w:rsid w:val="00BB3119"/>
    <w:rsid w:val="00BB3F6D"/>
    <w:rsid w:val="00BB4F3A"/>
    <w:rsid w:val="00BB6F0C"/>
    <w:rsid w:val="00BC187E"/>
    <w:rsid w:val="00BC18B9"/>
    <w:rsid w:val="00BC1BC7"/>
    <w:rsid w:val="00BC1CE6"/>
    <w:rsid w:val="00BC2AA3"/>
    <w:rsid w:val="00BC3003"/>
    <w:rsid w:val="00BC42C3"/>
    <w:rsid w:val="00BC4B78"/>
    <w:rsid w:val="00BC50BE"/>
    <w:rsid w:val="00BC554B"/>
    <w:rsid w:val="00BC5755"/>
    <w:rsid w:val="00BC638C"/>
    <w:rsid w:val="00BC7835"/>
    <w:rsid w:val="00BD0B97"/>
    <w:rsid w:val="00BD599A"/>
    <w:rsid w:val="00BD5E0B"/>
    <w:rsid w:val="00BD6482"/>
    <w:rsid w:val="00BD7D6C"/>
    <w:rsid w:val="00BD7ED2"/>
    <w:rsid w:val="00BE0C88"/>
    <w:rsid w:val="00BE199E"/>
    <w:rsid w:val="00BE209E"/>
    <w:rsid w:val="00BE2641"/>
    <w:rsid w:val="00BE3699"/>
    <w:rsid w:val="00BE37F4"/>
    <w:rsid w:val="00BF1469"/>
    <w:rsid w:val="00BF1A8D"/>
    <w:rsid w:val="00BF1BEA"/>
    <w:rsid w:val="00BF2179"/>
    <w:rsid w:val="00BF4A5E"/>
    <w:rsid w:val="00BF534C"/>
    <w:rsid w:val="00BF5AB7"/>
    <w:rsid w:val="00C021F0"/>
    <w:rsid w:val="00C0256E"/>
    <w:rsid w:val="00C02933"/>
    <w:rsid w:val="00C02C2B"/>
    <w:rsid w:val="00C02E22"/>
    <w:rsid w:val="00C042EF"/>
    <w:rsid w:val="00C04D27"/>
    <w:rsid w:val="00C06331"/>
    <w:rsid w:val="00C071C4"/>
    <w:rsid w:val="00C10438"/>
    <w:rsid w:val="00C12EC3"/>
    <w:rsid w:val="00C146DE"/>
    <w:rsid w:val="00C15071"/>
    <w:rsid w:val="00C15345"/>
    <w:rsid w:val="00C1590D"/>
    <w:rsid w:val="00C15FD0"/>
    <w:rsid w:val="00C1650F"/>
    <w:rsid w:val="00C2081B"/>
    <w:rsid w:val="00C22161"/>
    <w:rsid w:val="00C26CC0"/>
    <w:rsid w:val="00C26F72"/>
    <w:rsid w:val="00C321F7"/>
    <w:rsid w:val="00C32B42"/>
    <w:rsid w:val="00C33836"/>
    <w:rsid w:val="00C353CF"/>
    <w:rsid w:val="00C4006E"/>
    <w:rsid w:val="00C402EE"/>
    <w:rsid w:val="00C4363A"/>
    <w:rsid w:val="00C43E5A"/>
    <w:rsid w:val="00C44502"/>
    <w:rsid w:val="00C46C09"/>
    <w:rsid w:val="00C47E23"/>
    <w:rsid w:val="00C51030"/>
    <w:rsid w:val="00C52193"/>
    <w:rsid w:val="00C52D16"/>
    <w:rsid w:val="00C52DF9"/>
    <w:rsid w:val="00C54473"/>
    <w:rsid w:val="00C56A3E"/>
    <w:rsid w:val="00C63EAB"/>
    <w:rsid w:val="00C664AB"/>
    <w:rsid w:val="00C66740"/>
    <w:rsid w:val="00C701DC"/>
    <w:rsid w:val="00C70643"/>
    <w:rsid w:val="00C71366"/>
    <w:rsid w:val="00C72022"/>
    <w:rsid w:val="00C727B0"/>
    <w:rsid w:val="00C732FA"/>
    <w:rsid w:val="00C7488F"/>
    <w:rsid w:val="00C74B45"/>
    <w:rsid w:val="00C756AB"/>
    <w:rsid w:val="00C7722B"/>
    <w:rsid w:val="00C82A9C"/>
    <w:rsid w:val="00C8376B"/>
    <w:rsid w:val="00C83A33"/>
    <w:rsid w:val="00C84265"/>
    <w:rsid w:val="00C872DD"/>
    <w:rsid w:val="00C9385C"/>
    <w:rsid w:val="00C93E1D"/>
    <w:rsid w:val="00C9420E"/>
    <w:rsid w:val="00C97C38"/>
    <w:rsid w:val="00CA005D"/>
    <w:rsid w:val="00CA078E"/>
    <w:rsid w:val="00CA4B88"/>
    <w:rsid w:val="00CA4C41"/>
    <w:rsid w:val="00CB02FD"/>
    <w:rsid w:val="00CB15FF"/>
    <w:rsid w:val="00CB195C"/>
    <w:rsid w:val="00CB3D9A"/>
    <w:rsid w:val="00CB643E"/>
    <w:rsid w:val="00CC003E"/>
    <w:rsid w:val="00CC1859"/>
    <w:rsid w:val="00CC1965"/>
    <w:rsid w:val="00CC302E"/>
    <w:rsid w:val="00CC3A83"/>
    <w:rsid w:val="00CC56D1"/>
    <w:rsid w:val="00CC5CFF"/>
    <w:rsid w:val="00CC7FDD"/>
    <w:rsid w:val="00CD09C7"/>
    <w:rsid w:val="00CD266C"/>
    <w:rsid w:val="00CD26DE"/>
    <w:rsid w:val="00CD2719"/>
    <w:rsid w:val="00CD3E93"/>
    <w:rsid w:val="00CD6590"/>
    <w:rsid w:val="00CE2072"/>
    <w:rsid w:val="00CE22F7"/>
    <w:rsid w:val="00CE2FBA"/>
    <w:rsid w:val="00CE5537"/>
    <w:rsid w:val="00CE753C"/>
    <w:rsid w:val="00CE7E84"/>
    <w:rsid w:val="00CF0182"/>
    <w:rsid w:val="00CF0CE3"/>
    <w:rsid w:val="00CF1881"/>
    <w:rsid w:val="00CF6AFE"/>
    <w:rsid w:val="00D00088"/>
    <w:rsid w:val="00D020A5"/>
    <w:rsid w:val="00D02670"/>
    <w:rsid w:val="00D0302D"/>
    <w:rsid w:val="00D05A26"/>
    <w:rsid w:val="00D05E15"/>
    <w:rsid w:val="00D06FA3"/>
    <w:rsid w:val="00D07960"/>
    <w:rsid w:val="00D1049F"/>
    <w:rsid w:val="00D12DCE"/>
    <w:rsid w:val="00D15BFA"/>
    <w:rsid w:val="00D16675"/>
    <w:rsid w:val="00D17138"/>
    <w:rsid w:val="00D17A46"/>
    <w:rsid w:val="00D20303"/>
    <w:rsid w:val="00D20698"/>
    <w:rsid w:val="00D206E5"/>
    <w:rsid w:val="00D2120C"/>
    <w:rsid w:val="00D2144A"/>
    <w:rsid w:val="00D22FC0"/>
    <w:rsid w:val="00D2342D"/>
    <w:rsid w:val="00D245CE"/>
    <w:rsid w:val="00D26574"/>
    <w:rsid w:val="00D3252B"/>
    <w:rsid w:val="00D329E8"/>
    <w:rsid w:val="00D33915"/>
    <w:rsid w:val="00D353C6"/>
    <w:rsid w:val="00D3552A"/>
    <w:rsid w:val="00D36016"/>
    <w:rsid w:val="00D402E1"/>
    <w:rsid w:val="00D40CAB"/>
    <w:rsid w:val="00D45E39"/>
    <w:rsid w:val="00D4671F"/>
    <w:rsid w:val="00D47CB3"/>
    <w:rsid w:val="00D50E04"/>
    <w:rsid w:val="00D531EC"/>
    <w:rsid w:val="00D54A52"/>
    <w:rsid w:val="00D54D2C"/>
    <w:rsid w:val="00D5517A"/>
    <w:rsid w:val="00D551A5"/>
    <w:rsid w:val="00D55CA6"/>
    <w:rsid w:val="00D57F19"/>
    <w:rsid w:val="00D61684"/>
    <w:rsid w:val="00D61CC1"/>
    <w:rsid w:val="00D621C0"/>
    <w:rsid w:val="00D64B0E"/>
    <w:rsid w:val="00D66CF8"/>
    <w:rsid w:val="00D70119"/>
    <w:rsid w:val="00D705AB"/>
    <w:rsid w:val="00D705F6"/>
    <w:rsid w:val="00D709D0"/>
    <w:rsid w:val="00D71750"/>
    <w:rsid w:val="00D738AE"/>
    <w:rsid w:val="00D73E41"/>
    <w:rsid w:val="00D74ABB"/>
    <w:rsid w:val="00D76530"/>
    <w:rsid w:val="00D77EE7"/>
    <w:rsid w:val="00D8361F"/>
    <w:rsid w:val="00D85010"/>
    <w:rsid w:val="00D850E6"/>
    <w:rsid w:val="00D86DFD"/>
    <w:rsid w:val="00D902BE"/>
    <w:rsid w:val="00D9065E"/>
    <w:rsid w:val="00D90D16"/>
    <w:rsid w:val="00D90ED7"/>
    <w:rsid w:val="00D911F4"/>
    <w:rsid w:val="00D92032"/>
    <w:rsid w:val="00D93842"/>
    <w:rsid w:val="00D93942"/>
    <w:rsid w:val="00D93F55"/>
    <w:rsid w:val="00D94178"/>
    <w:rsid w:val="00D941AD"/>
    <w:rsid w:val="00D9567C"/>
    <w:rsid w:val="00D97720"/>
    <w:rsid w:val="00DA1DE5"/>
    <w:rsid w:val="00DA2A96"/>
    <w:rsid w:val="00DA3DB1"/>
    <w:rsid w:val="00DA3F3F"/>
    <w:rsid w:val="00DA5BCE"/>
    <w:rsid w:val="00DA679E"/>
    <w:rsid w:val="00DB31FB"/>
    <w:rsid w:val="00DB3534"/>
    <w:rsid w:val="00DB3BA8"/>
    <w:rsid w:val="00DB4C00"/>
    <w:rsid w:val="00DB4C38"/>
    <w:rsid w:val="00DB7D86"/>
    <w:rsid w:val="00DC068B"/>
    <w:rsid w:val="00DC0C2F"/>
    <w:rsid w:val="00DC16A7"/>
    <w:rsid w:val="00DC1C09"/>
    <w:rsid w:val="00DC3307"/>
    <w:rsid w:val="00DC4322"/>
    <w:rsid w:val="00DC4480"/>
    <w:rsid w:val="00DC497A"/>
    <w:rsid w:val="00DC4F39"/>
    <w:rsid w:val="00DC5B95"/>
    <w:rsid w:val="00DC65FB"/>
    <w:rsid w:val="00DC6C9C"/>
    <w:rsid w:val="00DC6DA9"/>
    <w:rsid w:val="00DC7F46"/>
    <w:rsid w:val="00DD011B"/>
    <w:rsid w:val="00DD0AAD"/>
    <w:rsid w:val="00DD19F6"/>
    <w:rsid w:val="00DD1E20"/>
    <w:rsid w:val="00DD1EB8"/>
    <w:rsid w:val="00DD23FE"/>
    <w:rsid w:val="00DD582F"/>
    <w:rsid w:val="00DD5EA1"/>
    <w:rsid w:val="00DE1BE9"/>
    <w:rsid w:val="00DE1D30"/>
    <w:rsid w:val="00DE2110"/>
    <w:rsid w:val="00DE42E3"/>
    <w:rsid w:val="00DE4438"/>
    <w:rsid w:val="00DE4C27"/>
    <w:rsid w:val="00DE5DDC"/>
    <w:rsid w:val="00DE746A"/>
    <w:rsid w:val="00DF0A24"/>
    <w:rsid w:val="00DF1E74"/>
    <w:rsid w:val="00DF2D4B"/>
    <w:rsid w:val="00DF3418"/>
    <w:rsid w:val="00DF42F5"/>
    <w:rsid w:val="00DF6D77"/>
    <w:rsid w:val="00DF77A1"/>
    <w:rsid w:val="00DF7D63"/>
    <w:rsid w:val="00E0113A"/>
    <w:rsid w:val="00E04376"/>
    <w:rsid w:val="00E04BF4"/>
    <w:rsid w:val="00E06198"/>
    <w:rsid w:val="00E065A5"/>
    <w:rsid w:val="00E06CC1"/>
    <w:rsid w:val="00E11324"/>
    <w:rsid w:val="00E14E0E"/>
    <w:rsid w:val="00E1528D"/>
    <w:rsid w:val="00E16194"/>
    <w:rsid w:val="00E16A54"/>
    <w:rsid w:val="00E16ED0"/>
    <w:rsid w:val="00E20ADB"/>
    <w:rsid w:val="00E21314"/>
    <w:rsid w:val="00E26C7B"/>
    <w:rsid w:val="00E277C7"/>
    <w:rsid w:val="00E3389E"/>
    <w:rsid w:val="00E34006"/>
    <w:rsid w:val="00E3462D"/>
    <w:rsid w:val="00E36E7F"/>
    <w:rsid w:val="00E4323C"/>
    <w:rsid w:val="00E43339"/>
    <w:rsid w:val="00E43612"/>
    <w:rsid w:val="00E439C5"/>
    <w:rsid w:val="00E43CCA"/>
    <w:rsid w:val="00E46E95"/>
    <w:rsid w:val="00E46F56"/>
    <w:rsid w:val="00E47889"/>
    <w:rsid w:val="00E51663"/>
    <w:rsid w:val="00E51A84"/>
    <w:rsid w:val="00E51B27"/>
    <w:rsid w:val="00E52327"/>
    <w:rsid w:val="00E52466"/>
    <w:rsid w:val="00E526EC"/>
    <w:rsid w:val="00E53464"/>
    <w:rsid w:val="00E535CD"/>
    <w:rsid w:val="00E55996"/>
    <w:rsid w:val="00E55C7B"/>
    <w:rsid w:val="00E55EAA"/>
    <w:rsid w:val="00E568D8"/>
    <w:rsid w:val="00E573D0"/>
    <w:rsid w:val="00E57942"/>
    <w:rsid w:val="00E57D88"/>
    <w:rsid w:val="00E57DD8"/>
    <w:rsid w:val="00E6232C"/>
    <w:rsid w:val="00E624ED"/>
    <w:rsid w:val="00E63B04"/>
    <w:rsid w:val="00E658E5"/>
    <w:rsid w:val="00E6659A"/>
    <w:rsid w:val="00E6751A"/>
    <w:rsid w:val="00E83DC7"/>
    <w:rsid w:val="00E857EB"/>
    <w:rsid w:val="00E85F7E"/>
    <w:rsid w:val="00E866C3"/>
    <w:rsid w:val="00E86F0D"/>
    <w:rsid w:val="00E87473"/>
    <w:rsid w:val="00E9309E"/>
    <w:rsid w:val="00E940E7"/>
    <w:rsid w:val="00EA1907"/>
    <w:rsid w:val="00EA1D26"/>
    <w:rsid w:val="00EA1FC3"/>
    <w:rsid w:val="00EA3CB6"/>
    <w:rsid w:val="00EA4E91"/>
    <w:rsid w:val="00EA5AAE"/>
    <w:rsid w:val="00EA6BA3"/>
    <w:rsid w:val="00EA70E8"/>
    <w:rsid w:val="00EB195E"/>
    <w:rsid w:val="00EB4A31"/>
    <w:rsid w:val="00EB57BC"/>
    <w:rsid w:val="00EC0272"/>
    <w:rsid w:val="00EC32CF"/>
    <w:rsid w:val="00EC436E"/>
    <w:rsid w:val="00EC5994"/>
    <w:rsid w:val="00EC637A"/>
    <w:rsid w:val="00EC64A5"/>
    <w:rsid w:val="00EC6D49"/>
    <w:rsid w:val="00ED01A0"/>
    <w:rsid w:val="00ED1ECD"/>
    <w:rsid w:val="00ED2FF8"/>
    <w:rsid w:val="00ED4073"/>
    <w:rsid w:val="00ED50FD"/>
    <w:rsid w:val="00ED6655"/>
    <w:rsid w:val="00ED6AC7"/>
    <w:rsid w:val="00ED6D76"/>
    <w:rsid w:val="00EE1EEA"/>
    <w:rsid w:val="00EE38A5"/>
    <w:rsid w:val="00EE4D26"/>
    <w:rsid w:val="00EE60D0"/>
    <w:rsid w:val="00EF08B8"/>
    <w:rsid w:val="00EF33F8"/>
    <w:rsid w:val="00EF422D"/>
    <w:rsid w:val="00EF5D0B"/>
    <w:rsid w:val="00EF75CC"/>
    <w:rsid w:val="00F00690"/>
    <w:rsid w:val="00F0294A"/>
    <w:rsid w:val="00F039AB"/>
    <w:rsid w:val="00F03B35"/>
    <w:rsid w:val="00F05344"/>
    <w:rsid w:val="00F06164"/>
    <w:rsid w:val="00F061A0"/>
    <w:rsid w:val="00F06E91"/>
    <w:rsid w:val="00F0744C"/>
    <w:rsid w:val="00F07F26"/>
    <w:rsid w:val="00F1072A"/>
    <w:rsid w:val="00F1117A"/>
    <w:rsid w:val="00F148FB"/>
    <w:rsid w:val="00F15A26"/>
    <w:rsid w:val="00F166A0"/>
    <w:rsid w:val="00F176A5"/>
    <w:rsid w:val="00F20D23"/>
    <w:rsid w:val="00F21AA4"/>
    <w:rsid w:val="00F21DE0"/>
    <w:rsid w:val="00F23612"/>
    <w:rsid w:val="00F2383A"/>
    <w:rsid w:val="00F24980"/>
    <w:rsid w:val="00F322CC"/>
    <w:rsid w:val="00F36D40"/>
    <w:rsid w:val="00F42F0C"/>
    <w:rsid w:val="00F44379"/>
    <w:rsid w:val="00F46FF1"/>
    <w:rsid w:val="00F51E0D"/>
    <w:rsid w:val="00F566D3"/>
    <w:rsid w:val="00F60FA7"/>
    <w:rsid w:val="00F6120A"/>
    <w:rsid w:val="00F61845"/>
    <w:rsid w:val="00F62931"/>
    <w:rsid w:val="00F62F3D"/>
    <w:rsid w:val="00F6421E"/>
    <w:rsid w:val="00F64355"/>
    <w:rsid w:val="00F64AE1"/>
    <w:rsid w:val="00F65F85"/>
    <w:rsid w:val="00F67C06"/>
    <w:rsid w:val="00F70F28"/>
    <w:rsid w:val="00F70F36"/>
    <w:rsid w:val="00F7127B"/>
    <w:rsid w:val="00F7172F"/>
    <w:rsid w:val="00F7231F"/>
    <w:rsid w:val="00F75BC2"/>
    <w:rsid w:val="00F76345"/>
    <w:rsid w:val="00F76D7A"/>
    <w:rsid w:val="00F80E81"/>
    <w:rsid w:val="00F812FD"/>
    <w:rsid w:val="00F82D1F"/>
    <w:rsid w:val="00F83041"/>
    <w:rsid w:val="00F84F3E"/>
    <w:rsid w:val="00F86141"/>
    <w:rsid w:val="00F91645"/>
    <w:rsid w:val="00F9394D"/>
    <w:rsid w:val="00F93AA2"/>
    <w:rsid w:val="00F93C74"/>
    <w:rsid w:val="00F959F5"/>
    <w:rsid w:val="00F95FB2"/>
    <w:rsid w:val="00FA011C"/>
    <w:rsid w:val="00FA3845"/>
    <w:rsid w:val="00FA39DB"/>
    <w:rsid w:val="00FA48E4"/>
    <w:rsid w:val="00FA55A4"/>
    <w:rsid w:val="00FA7630"/>
    <w:rsid w:val="00FB0646"/>
    <w:rsid w:val="00FB2319"/>
    <w:rsid w:val="00FB2EE1"/>
    <w:rsid w:val="00FB3FA1"/>
    <w:rsid w:val="00FB4A8B"/>
    <w:rsid w:val="00FB7DD9"/>
    <w:rsid w:val="00FC0590"/>
    <w:rsid w:val="00FC2178"/>
    <w:rsid w:val="00FC5597"/>
    <w:rsid w:val="00FC7762"/>
    <w:rsid w:val="00FD01CF"/>
    <w:rsid w:val="00FD0925"/>
    <w:rsid w:val="00FD0C9D"/>
    <w:rsid w:val="00FD1849"/>
    <w:rsid w:val="00FD184C"/>
    <w:rsid w:val="00FD1D36"/>
    <w:rsid w:val="00FD25EA"/>
    <w:rsid w:val="00FD7F6B"/>
    <w:rsid w:val="00FE0B5B"/>
    <w:rsid w:val="00FE3284"/>
    <w:rsid w:val="00FE36A7"/>
    <w:rsid w:val="00FE391D"/>
    <w:rsid w:val="00FE3A6D"/>
    <w:rsid w:val="00FE3C54"/>
    <w:rsid w:val="00FE3F30"/>
    <w:rsid w:val="00FE55BE"/>
    <w:rsid w:val="00FE60B3"/>
    <w:rsid w:val="00FE6CE9"/>
    <w:rsid w:val="00FE7525"/>
    <w:rsid w:val="00FF0007"/>
    <w:rsid w:val="00FF14C3"/>
    <w:rsid w:val="00FF1749"/>
    <w:rsid w:val="00FF197A"/>
    <w:rsid w:val="00FF2975"/>
    <w:rsid w:val="00FF4289"/>
    <w:rsid w:val="00FF481D"/>
    <w:rsid w:val="00FF57BC"/>
    <w:rsid w:val="00FF5E83"/>
    <w:rsid w:val="00FF5F9C"/>
    <w:rsid w:val="00FF64F7"/>
    <w:rsid w:val="00FF6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7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29A2"/>
    <w:pPr>
      <w:bidi/>
    </w:pPr>
    <w:rPr>
      <w:sz w:val="24"/>
      <w:szCs w:val="24"/>
    </w:rPr>
  </w:style>
  <w:style w:type="paragraph" w:styleId="1">
    <w:name w:val="heading 1"/>
    <w:basedOn w:val="a0"/>
    <w:next w:val="a0"/>
    <w:link w:val="1Char"/>
    <w:qFormat/>
    <w:rsid w:val="00A070B1"/>
    <w:pPr>
      <w:ind w:hanging="1"/>
      <w:jc w:val="center"/>
      <w:outlineLvl w:val="0"/>
    </w:pPr>
    <w:rPr>
      <w:rFonts w:ascii="Lotus Linotype" w:hAnsi="Lotus Linotype" w:cs="SKR HEAD2 Outlined"/>
      <w:b/>
      <w:color w:val="C00000"/>
      <w:sz w:val="52"/>
      <w:szCs w:val="52"/>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styleId="2">
    <w:name w:val="heading 2"/>
    <w:basedOn w:val="a0"/>
    <w:next w:val="a0"/>
    <w:link w:val="2Char"/>
    <w:uiPriority w:val="9"/>
    <w:qFormat/>
    <w:rsid w:val="009A40E3"/>
    <w:pPr>
      <w:spacing w:line="360" w:lineRule="auto"/>
      <w:ind w:hanging="1"/>
      <w:jc w:val="both"/>
      <w:outlineLvl w:val="1"/>
    </w:pPr>
    <w:rPr>
      <w:rFonts w:ascii="Lotus Linotype" w:hAnsi="Lotus Linotype" w:cs="mohammad bold art 1"/>
      <w:b/>
      <w:color w:val="0000CC"/>
      <w:sz w:val="28"/>
      <w:szCs w:val="28"/>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styleId="3">
    <w:name w:val="heading 3"/>
    <w:next w:val="a0"/>
    <w:link w:val="3Char"/>
    <w:qFormat/>
    <w:rsid w:val="00B75E90"/>
    <w:pPr>
      <w:keepNext/>
      <w:spacing w:before="240" w:after="60"/>
      <w:outlineLvl w:val="2"/>
    </w:pPr>
    <w:rPr>
      <w:rFonts w:ascii="Arial" w:hAnsi="Arial" w:cs="Arial"/>
      <w:b/>
      <w:bCs/>
      <w:noProof/>
      <w:color w:val="000000"/>
      <w:sz w:val="26"/>
      <w:szCs w:val="26"/>
      <w:lang w:eastAsia="ar-SA"/>
    </w:rPr>
  </w:style>
  <w:style w:type="paragraph" w:styleId="4">
    <w:name w:val="heading 4"/>
    <w:next w:val="a0"/>
    <w:link w:val="4Char"/>
    <w:qFormat/>
    <w:rsid w:val="00B75E90"/>
    <w:pPr>
      <w:keepNext/>
      <w:spacing w:before="240" w:after="60"/>
      <w:outlineLvl w:val="3"/>
    </w:pPr>
    <w:rPr>
      <w:b/>
      <w:bCs/>
      <w:noProof/>
      <w:color w:val="000000"/>
      <w:sz w:val="28"/>
      <w:szCs w:val="28"/>
      <w:lang w:eastAsia="ar-SA"/>
    </w:rPr>
  </w:style>
  <w:style w:type="paragraph" w:styleId="5">
    <w:name w:val="heading 5"/>
    <w:next w:val="a0"/>
    <w:link w:val="5Char"/>
    <w:qFormat/>
    <w:rsid w:val="00B75E9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0"/>
    <w:link w:val="6Char"/>
    <w:qFormat/>
    <w:rsid w:val="00B75E90"/>
    <w:pPr>
      <w:spacing w:before="240" w:after="60"/>
      <w:outlineLvl w:val="5"/>
    </w:pPr>
    <w:rPr>
      <w:b/>
      <w:bCs/>
      <w:noProof/>
      <w:color w:val="000000"/>
      <w:sz w:val="22"/>
      <w:szCs w:val="22"/>
      <w:lang w:eastAsia="ar-SA"/>
    </w:rPr>
  </w:style>
  <w:style w:type="paragraph" w:styleId="7">
    <w:name w:val="heading 7"/>
    <w:next w:val="a0"/>
    <w:link w:val="7Char"/>
    <w:qFormat/>
    <w:rsid w:val="00B75E90"/>
    <w:pPr>
      <w:spacing w:before="240" w:after="60"/>
      <w:outlineLvl w:val="6"/>
    </w:pPr>
    <w:rPr>
      <w:noProof/>
      <w:color w:val="000000"/>
      <w:sz w:val="24"/>
      <w:szCs w:val="24"/>
      <w:lang w:eastAsia="ar-SA"/>
    </w:rPr>
  </w:style>
  <w:style w:type="paragraph" w:styleId="8">
    <w:name w:val="heading 8"/>
    <w:next w:val="a0"/>
    <w:link w:val="8Char"/>
    <w:qFormat/>
    <w:rsid w:val="00B75E90"/>
    <w:pPr>
      <w:spacing w:before="240" w:after="60"/>
      <w:outlineLvl w:val="7"/>
    </w:pPr>
    <w:rPr>
      <w:i/>
      <w:iCs/>
      <w:noProof/>
      <w:color w:val="000000"/>
      <w:sz w:val="24"/>
      <w:szCs w:val="24"/>
      <w:lang w:eastAsia="ar-SA"/>
    </w:rPr>
  </w:style>
  <w:style w:type="paragraph" w:styleId="9">
    <w:name w:val="heading 9"/>
    <w:next w:val="a0"/>
    <w:link w:val="9Char"/>
    <w:qFormat/>
    <w:rsid w:val="00B75E90"/>
    <w:pPr>
      <w:spacing w:before="240" w:after="60"/>
      <w:outlineLvl w:val="8"/>
    </w:pPr>
    <w:rPr>
      <w:rFonts w:ascii="Arial" w:hAnsi="Arial" w:cs="Arial"/>
      <w:noProof/>
      <w:color w:val="00000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link w:val="1"/>
    <w:rsid w:val="00A070B1"/>
    <w:rPr>
      <w:rFonts w:ascii="Lotus Linotype" w:hAnsi="Lotus Linotype" w:cs="SKR HEAD2 Outlined"/>
      <w:b/>
      <w:color w:val="C00000"/>
      <w:sz w:val="52"/>
      <w:szCs w:val="52"/>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2Char">
    <w:name w:val="عنوان 2 Char"/>
    <w:link w:val="2"/>
    <w:uiPriority w:val="9"/>
    <w:rsid w:val="009A40E3"/>
    <w:rPr>
      <w:rFonts w:ascii="Lotus Linotype" w:hAnsi="Lotus Linotype" w:cs="mohammad bold art 1"/>
      <w:b/>
      <w:color w:val="0000CC"/>
      <w:sz w:val="28"/>
      <w:szCs w:val="28"/>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3Char">
    <w:name w:val="عنوان 3 Char"/>
    <w:link w:val="3"/>
    <w:rsid w:val="00B75E90"/>
    <w:rPr>
      <w:rFonts w:ascii="Arial" w:hAnsi="Arial" w:cs="Arial"/>
      <w:b/>
      <w:bCs/>
      <w:noProof/>
      <w:color w:val="000000"/>
      <w:sz w:val="26"/>
      <w:szCs w:val="26"/>
      <w:lang w:eastAsia="ar-SA"/>
    </w:rPr>
  </w:style>
  <w:style w:type="character" w:customStyle="1" w:styleId="4Char">
    <w:name w:val="عنوان 4 Char"/>
    <w:link w:val="4"/>
    <w:rsid w:val="00B75E90"/>
    <w:rPr>
      <w:b/>
      <w:bCs/>
      <w:noProof/>
      <w:color w:val="000000"/>
      <w:sz w:val="28"/>
      <w:szCs w:val="28"/>
      <w:lang w:eastAsia="ar-SA"/>
    </w:rPr>
  </w:style>
  <w:style w:type="character" w:customStyle="1" w:styleId="5Char">
    <w:name w:val="عنوان 5 Char"/>
    <w:link w:val="5"/>
    <w:rsid w:val="00B75E90"/>
    <w:rPr>
      <w:rFonts w:ascii="Tahoma" w:hAnsi="Tahoma" w:cs="Traditional Arabic"/>
      <w:b/>
      <w:bCs/>
      <w:i/>
      <w:iCs/>
      <w:noProof/>
      <w:color w:val="000000"/>
      <w:sz w:val="26"/>
      <w:szCs w:val="26"/>
      <w:lang w:eastAsia="ar-SA"/>
    </w:rPr>
  </w:style>
  <w:style w:type="character" w:customStyle="1" w:styleId="6Char">
    <w:name w:val="عنوان 6 Char"/>
    <w:link w:val="6"/>
    <w:rsid w:val="00B75E90"/>
    <w:rPr>
      <w:b/>
      <w:bCs/>
      <w:noProof/>
      <w:color w:val="000000"/>
      <w:sz w:val="22"/>
      <w:szCs w:val="22"/>
      <w:lang w:eastAsia="ar-SA"/>
    </w:rPr>
  </w:style>
  <w:style w:type="character" w:customStyle="1" w:styleId="7Char">
    <w:name w:val="عنوان 7 Char"/>
    <w:link w:val="7"/>
    <w:rsid w:val="00B75E90"/>
    <w:rPr>
      <w:noProof/>
      <w:color w:val="000000"/>
      <w:sz w:val="24"/>
      <w:szCs w:val="24"/>
      <w:lang w:eastAsia="ar-SA"/>
    </w:rPr>
  </w:style>
  <w:style w:type="character" w:customStyle="1" w:styleId="8Char">
    <w:name w:val="عنوان 8 Char"/>
    <w:link w:val="8"/>
    <w:rsid w:val="00B75E90"/>
    <w:rPr>
      <w:i/>
      <w:iCs/>
      <w:noProof/>
      <w:color w:val="000000"/>
      <w:sz w:val="24"/>
      <w:szCs w:val="24"/>
      <w:lang w:eastAsia="ar-SA"/>
    </w:rPr>
  </w:style>
  <w:style w:type="character" w:customStyle="1" w:styleId="9Char">
    <w:name w:val="عنوان 9 Char"/>
    <w:link w:val="9"/>
    <w:rsid w:val="00B75E90"/>
    <w:rPr>
      <w:rFonts w:ascii="Arial" w:hAnsi="Arial" w:cs="Arial"/>
      <w:noProof/>
      <w:color w:val="000000"/>
      <w:sz w:val="22"/>
      <w:szCs w:val="22"/>
      <w:lang w:eastAsia="ar-SA"/>
    </w:rPr>
  </w:style>
  <w:style w:type="paragraph" w:styleId="a4">
    <w:name w:val="footer"/>
    <w:basedOn w:val="a0"/>
    <w:link w:val="Char"/>
    <w:uiPriority w:val="99"/>
    <w:rsid w:val="00E04376"/>
    <w:pPr>
      <w:tabs>
        <w:tab w:val="center" w:pos="4320"/>
        <w:tab w:val="right" w:pos="8640"/>
      </w:tabs>
    </w:pPr>
  </w:style>
  <w:style w:type="character" w:customStyle="1" w:styleId="Char">
    <w:name w:val="تذييل الصفحة Char"/>
    <w:link w:val="a4"/>
    <w:uiPriority w:val="99"/>
    <w:rsid w:val="00B75E90"/>
    <w:rPr>
      <w:sz w:val="24"/>
      <w:szCs w:val="24"/>
    </w:rPr>
  </w:style>
  <w:style w:type="character" w:styleId="a5">
    <w:name w:val="page number"/>
    <w:basedOn w:val="a1"/>
    <w:rsid w:val="00E04376"/>
  </w:style>
  <w:style w:type="paragraph" w:styleId="a6">
    <w:name w:val="header"/>
    <w:basedOn w:val="a0"/>
    <w:link w:val="Char0"/>
    <w:uiPriority w:val="99"/>
    <w:rsid w:val="00E04376"/>
    <w:pPr>
      <w:tabs>
        <w:tab w:val="center" w:pos="4320"/>
        <w:tab w:val="right" w:pos="8640"/>
      </w:tabs>
    </w:pPr>
  </w:style>
  <w:style w:type="character" w:customStyle="1" w:styleId="Char0">
    <w:name w:val="رأس الصفحة Char"/>
    <w:link w:val="a6"/>
    <w:uiPriority w:val="99"/>
    <w:locked/>
    <w:rsid w:val="00053C34"/>
    <w:rPr>
      <w:sz w:val="24"/>
      <w:szCs w:val="24"/>
      <w:lang w:val="en-US" w:eastAsia="en-US" w:bidi="ar-SA"/>
    </w:rPr>
  </w:style>
  <w:style w:type="paragraph" w:customStyle="1" w:styleId="Char1">
    <w:name w:val="ا Char"/>
    <w:basedOn w:val="a0"/>
    <w:next w:val="a7"/>
    <w:rsid w:val="00053C34"/>
    <w:pPr>
      <w:ind w:firstLine="567"/>
      <w:jc w:val="both"/>
    </w:pPr>
    <w:rPr>
      <w:rFonts w:cs="DecoType Naskh"/>
      <w:sz w:val="32"/>
      <w:szCs w:val="32"/>
      <w:lang w:eastAsia="ar-SA" w:bidi="ar-YE"/>
    </w:rPr>
  </w:style>
  <w:style w:type="paragraph" w:styleId="a7">
    <w:name w:val="Plain Text"/>
    <w:basedOn w:val="a0"/>
    <w:rsid w:val="00053C34"/>
    <w:rPr>
      <w:rFonts w:ascii="Courier New" w:hAnsi="Courier New" w:cs="Courier New"/>
      <w:sz w:val="20"/>
      <w:szCs w:val="20"/>
    </w:rPr>
  </w:style>
  <w:style w:type="paragraph" w:styleId="a">
    <w:name w:val="Title"/>
    <w:basedOn w:val="a8"/>
    <w:qFormat/>
    <w:rsid w:val="00CA078E"/>
    <w:pPr>
      <w:numPr>
        <w:numId w:val="2"/>
      </w:numPr>
      <w:spacing w:after="120"/>
      <w:ind w:left="794" w:firstLine="357"/>
      <w:jc w:val="both"/>
    </w:pPr>
    <w:rPr>
      <w:rFonts w:ascii="AAA GoldenLotus" w:hAnsi="AAA GoldenLotus" w:cs="AAA GoldenLotus"/>
      <w:b/>
      <w:sz w:val="32"/>
      <w:szCs w:val="32"/>
    </w:rPr>
  </w:style>
  <w:style w:type="character" w:styleId="Hyperlink">
    <w:name w:val="Hyperlink"/>
    <w:uiPriority w:val="99"/>
    <w:rsid w:val="00053C34"/>
    <w:rPr>
      <w:color w:val="0000FF"/>
      <w:u w:val="single"/>
    </w:rPr>
  </w:style>
  <w:style w:type="table" w:styleId="a9">
    <w:name w:val="Table Grid"/>
    <w:basedOn w:val="a2"/>
    <w:rsid w:val="00F8304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0"/>
    <w:rsid w:val="00546316"/>
  </w:style>
  <w:style w:type="character" w:customStyle="1" w:styleId="aa">
    <w:name w:val="شواهد"/>
    <w:rsid w:val="00670065"/>
    <w:rPr>
      <w:rFonts w:ascii="Traditional Arabic" w:hAnsi="Traditional Arabic"/>
      <w:color w:val="0000FF"/>
      <w:sz w:val="32"/>
    </w:rPr>
  </w:style>
  <w:style w:type="paragraph" w:customStyle="1" w:styleId="20">
    <w:name w:val="رأس صفحة2"/>
    <w:aliases w:val="عنوان رأس صفحة يسار"/>
    <w:basedOn w:val="a0"/>
    <w:next w:val="a6"/>
    <w:rsid w:val="00062790"/>
    <w:pPr>
      <w:tabs>
        <w:tab w:val="center" w:pos="4320"/>
        <w:tab w:val="right" w:pos="8640"/>
      </w:tabs>
    </w:pPr>
  </w:style>
  <w:style w:type="paragraph" w:customStyle="1" w:styleId="ab">
    <w:name w:val="نمط الشعر"/>
    <w:autoRedefine/>
    <w:rsid w:val="00DA679E"/>
    <w:rPr>
      <w:rFonts w:ascii="Tahoma" w:hAnsi="Tahoma" w:cs="Traditional Arabic"/>
      <w:noProof/>
      <w:color w:val="000000"/>
      <w:sz w:val="36"/>
      <w:szCs w:val="36"/>
      <w:lang w:eastAsia="ar-SA"/>
    </w:rPr>
  </w:style>
  <w:style w:type="character" w:styleId="ac">
    <w:name w:val="footnote reference"/>
    <w:uiPriority w:val="99"/>
    <w:unhideWhenUsed/>
    <w:rsid w:val="00E46E95"/>
    <w:rPr>
      <w:vertAlign w:val="superscript"/>
    </w:rPr>
  </w:style>
  <w:style w:type="paragraph" w:styleId="ad">
    <w:name w:val="footnote text"/>
    <w:basedOn w:val="a0"/>
    <w:link w:val="Char2"/>
    <w:uiPriority w:val="99"/>
    <w:unhideWhenUsed/>
    <w:rsid w:val="00E46E95"/>
    <w:rPr>
      <w:sz w:val="20"/>
      <w:szCs w:val="20"/>
    </w:rPr>
  </w:style>
  <w:style w:type="character" w:customStyle="1" w:styleId="Char2">
    <w:name w:val="نص حاشية سفلية Char"/>
    <w:basedOn w:val="a1"/>
    <w:link w:val="ad"/>
    <w:uiPriority w:val="99"/>
    <w:semiHidden/>
    <w:rsid w:val="00E46E95"/>
  </w:style>
  <w:style w:type="paragraph" w:customStyle="1" w:styleId="Tahoma1809">
    <w:name w:val="نمط (لاتيني) Tahoma ‏18 نقطة أسود السطر الأول:  0.9 سم"/>
    <w:basedOn w:val="a0"/>
    <w:next w:val="a7"/>
    <w:rsid w:val="00B75E90"/>
    <w:pPr>
      <w:widowControl w:val="0"/>
      <w:ind w:firstLine="510"/>
      <w:jc w:val="both"/>
    </w:pPr>
    <w:rPr>
      <w:rFonts w:ascii="Tahoma" w:hAnsi="Tahoma" w:cs="Traditional Arabic"/>
      <w:color w:val="000000"/>
      <w:sz w:val="36"/>
      <w:szCs w:val="36"/>
      <w:lang w:eastAsia="ar-SA"/>
    </w:rPr>
  </w:style>
  <w:style w:type="paragraph" w:styleId="ae">
    <w:name w:val="caption"/>
    <w:basedOn w:val="a0"/>
    <w:next w:val="a0"/>
    <w:qFormat/>
    <w:rsid w:val="00B75E90"/>
    <w:pPr>
      <w:widowControl w:val="0"/>
      <w:overflowPunct w:val="0"/>
      <w:autoSpaceDE w:val="0"/>
      <w:autoSpaceDN w:val="0"/>
      <w:adjustRightInd w:val="0"/>
      <w:spacing w:before="120" w:after="120"/>
      <w:jc w:val="both"/>
      <w:textAlignment w:val="baseline"/>
    </w:pPr>
    <w:rPr>
      <w:rFonts w:cs="Traditional Arabic"/>
      <w:color w:val="000000"/>
      <w:sz w:val="36"/>
      <w:szCs w:val="36"/>
      <w:lang w:eastAsia="ar-SA"/>
    </w:rPr>
  </w:style>
  <w:style w:type="paragraph" w:styleId="af">
    <w:name w:val="table of figures"/>
    <w:basedOn w:val="a0"/>
    <w:next w:val="a0"/>
    <w:rsid w:val="00B75E90"/>
    <w:pPr>
      <w:widowControl w:val="0"/>
      <w:ind w:left="720" w:hanging="720"/>
      <w:jc w:val="both"/>
    </w:pPr>
    <w:rPr>
      <w:rFonts w:cs="Traditional Arabic"/>
      <w:color w:val="000000"/>
      <w:sz w:val="36"/>
      <w:szCs w:val="36"/>
      <w:lang w:eastAsia="ar-SA"/>
    </w:rPr>
  </w:style>
  <w:style w:type="paragraph" w:styleId="10">
    <w:name w:val="toc 1"/>
    <w:basedOn w:val="a0"/>
    <w:next w:val="a0"/>
    <w:autoRedefine/>
    <w:uiPriority w:val="39"/>
    <w:rsid w:val="002A7B80"/>
    <w:pPr>
      <w:widowControl w:val="0"/>
      <w:tabs>
        <w:tab w:val="right" w:leader="dot" w:pos="9061"/>
      </w:tabs>
      <w:ind w:hanging="1"/>
      <w:jc w:val="both"/>
    </w:pPr>
    <w:rPr>
      <w:rFonts w:cs="Traditional Arabic"/>
      <w:noProof/>
      <w:color w:val="000000"/>
      <w:sz w:val="28"/>
      <w:szCs w:val="28"/>
      <w:lang w:eastAsia="ar-SA"/>
      <w14:shadow w14:blurRad="50800" w14:dist="38100" w14:dir="2700000" w14:sx="100000" w14:sy="100000" w14:kx="0" w14:ky="0" w14:algn="tl">
        <w14:srgbClr w14:val="000000">
          <w14:alpha w14:val="60000"/>
        </w14:srgbClr>
      </w14:shadow>
    </w:rPr>
  </w:style>
  <w:style w:type="paragraph" w:styleId="21">
    <w:name w:val="toc 2"/>
    <w:basedOn w:val="a0"/>
    <w:next w:val="a0"/>
    <w:autoRedefine/>
    <w:uiPriority w:val="39"/>
    <w:rsid w:val="00470B96"/>
    <w:pPr>
      <w:widowControl w:val="0"/>
      <w:tabs>
        <w:tab w:val="right" w:leader="dot" w:pos="9061"/>
      </w:tabs>
      <w:ind w:left="360" w:firstLine="454"/>
      <w:jc w:val="both"/>
    </w:pPr>
    <w:rPr>
      <w:rFonts w:cs="Traditional Arabic"/>
      <w:noProof/>
      <w:color w:val="000000"/>
      <w:sz w:val="36"/>
      <w:szCs w:val="36"/>
      <w:lang w:eastAsia="ar-SA"/>
      <w14:shadow w14:blurRad="50800" w14:dist="38100" w14:dir="2700000" w14:sx="100000" w14:sy="100000" w14:kx="0" w14:ky="0" w14:algn="tl">
        <w14:srgbClr w14:val="000000">
          <w14:alpha w14:val="60000"/>
        </w14:srgbClr>
      </w14:shadow>
    </w:rPr>
  </w:style>
  <w:style w:type="paragraph" w:styleId="30">
    <w:name w:val="toc 3"/>
    <w:basedOn w:val="a0"/>
    <w:next w:val="a0"/>
    <w:autoRedefine/>
    <w:uiPriority w:val="39"/>
    <w:rsid w:val="00B75E90"/>
    <w:pPr>
      <w:widowControl w:val="0"/>
      <w:ind w:left="720" w:firstLine="454"/>
      <w:jc w:val="both"/>
    </w:pPr>
    <w:rPr>
      <w:rFonts w:cs="Traditional Arabic"/>
      <w:color w:val="000000"/>
      <w:sz w:val="36"/>
      <w:szCs w:val="36"/>
      <w:lang w:eastAsia="ar-SA"/>
    </w:rPr>
  </w:style>
  <w:style w:type="paragraph" w:styleId="40">
    <w:name w:val="toc 4"/>
    <w:basedOn w:val="a0"/>
    <w:next w:val="a0"/>
    <w:autoRedefine/>
    <w:uiPriority w:val="39"/>
    <w:rsid w:val="00B75E90"/>
    <w:pPr>
      <w:widowControl w:val="0"/>
      <w:ind w:left="1080" w:firstLine="454"/>
      <w:jc w:val="both"/>
    </w:pPr>
    <w:rPr>
      <w:rFonts w:cs="Traditional Arabic"/>
      <w:color w:val="000000"/>
      <w:sz w:val="36"/>
      <w:szCs w:val="36"/>
      <w:lang w:eastAsia="ar-SA"/>
    </w:rPr>
  </w:style>
  <w:style w:type="paragraph" w:styleId="50">
    <w:name w:val="toc 5"/>
    <w:basedOn w:val="a0"/>
    <w:next w:val="a0"/>
    <w:autoRedefine/>
    <w:uiPriority w:val="39"/>
    <w:rsid w:val="00B75E90"/>
    <w:pPr>
      <w:widowControl w:val="0"/>
      <w:ind w:left="1440" w:firstLine="454"/>
      <w:jc w:val="both"/>
    </w:pPr>
    <w:rPr>
      <w:rFonts w:cs="Traditional Arabic"/>
      <w:color w:val="000000"/>
      <w:sz w:val="36"/>
      <w:szCs w:val="36"/>
      <w:lang w:eastAsia="ar-SA"/>
    </w:rPr>
  </w:style>
  <w:style w:type="paragraph" w:styleId="60">
    <w:name w:val="toc 6"/>
    <w:basedOn w:val="a0"/>
    <w:next w:val="a0"/>
    <w:autoRedefine/>
    <w:uiPriority w:val="39"/>
    <w:rsid w:val="00B75E90"/>
    <w:pPr>
      <w:widowControl w:val="0"/>
      <w:ind w:left="1800" w:firstLine="454"/>
      <w:jc w:val="both"/>
    </w:pPr>
    <w:rPr>
      <w:rFonts w:cs="Traditional Arabic"/>
      <w:color w:val="000000"/>
      <w:sz w:val="36"/>
      <w:szCs w:val="36"/>
      <w:lang w:eastAsia="ar-SA"/>
    </w:rPr>
  </w:style>
  <w:style w:type="paragraph" w:styleId="70">
    <w:name w:val="toc 7"/>
    <w:basedOn w:val="a0"/>
    <w:next w:val="a0"/>
    <w:autoRedefine/>
    <w:uiPriority w:val="39"/>
    <w:rsid w:val="00B75E90"/>
    <w:pPr>
      <w:widowControl w:val="0"/>
      <w:ind w:left="2160" w:firstLine="454"/>
      <w:jc w:val="both"/>
    </w:pPr>
    <w:rPr>
      <w:rFonts w:cs="Traditional Arabic"/>
      <w:color w:val="000000"/>
      <w:sz w:val="36"/>
      <w:szCs w:val="36"/>
      <w:lang w:eastAsia="ar-SA"/>
    </w:rPr>
  </w:style>
  <w:style w:type="paragraph" w:styleId="80">
    <w:name w:val="toc 8"/>
    <w:basedOn w:val="a0"/>
    <w:next w:val="a0"/>
    <w:autoRedefine/>
    <w:uiPriority w:val="39"/>
    <w:rsid w:val="00B75E90"/>
    <w:pPr>
      <w:widowControl w:val="0"/>
      <w:ind w:left="2520" w:firstLine="454"/>
      <w:jc w:val="both"/>
    </w:pPr>
    <w:rPr>
      <w:rFonts w:cs="Traditional Arabic"/>
      <w:color w:val="000000"/>
      <w:sz w:val="36"/>
      <w:szCs w:val="36"/>
      <w:lang w:eastAsia="ar-SA"/>
    </w:rPr>
  </w:style>
  <w:style w:type="paragraph" w:styleId="90">
    <w:name w:val="toc 9"/>
    <w:basedOn w:val="a0"/>
    <w:next w:val="a0"/>
    <w:autoRedefine/>
    <w:uiPriority w:val="39"/>
    <w:rsid w:val="00B75E90"/>
    <w:pPr>
      <w:widowControl w:val="0"/>
      <w:ind w:left="2880" w:firstLine="454"/>
      <w:jc w:val="both"/>
    </w:pPr>
    <w:rPr>
      <w:rFonts w:cs="Traditional Arabic"/>
      <w:color w:val="000000"/>
      <w:sz w:val="36"/>
      <w:szCs w:val="36"/>
      <w:lang w:eastAsia="ar-SA"/>
    </w:rPr>
  </w:style>
  <w:style w:type="paragraph" w:styleId="af0">
    <w:name w:val="table of authorities"/>
    <w:basedOn w:val="a0"/>
    <w:next w:val="a0"/>
    <w:rsid w:val="00B75E90"/>
    <w:pPr>
      <w:widowControl w:val="0"/>
      <w:ind w:left="360" w:hanging="360"/>
      <w:jc w:val="both"/>
    </w:pPr>
    <w:rPr>
      <w:rFonts w:cs="Traditional Arabic"/>
      <w:color w:val="000000"/>
      <w:sz w:val="36"/>
      <w:szCs w:val="36"/>
      <w:lang w:eastAsia="ar-SA"/>
    </w:rPr>
  </w:style>
  <w:style w:type="paragraph" w:styleId="af1">
    <w:name w:val="Document Map"/>
    <w:basedOn w:val="a0"/>
    <w:link w:val="Char3"/>
    <w:rsid w:val="00B75E90"/>
    <w:pPr>
      <w:widowControl w:val="0"/>
      <w:shd w:val="clear" w:color="auto" w:fill="000080"/>
      <w:ind w:firstLine="454"/>
      <w:jc w:val="both"/>
    </w:pPr>
    <w:rPr>
      <w:rFonts w:cs="Traditional Arabic"/>
      <w:color w:val="000000"/>
      <w:sz w:val="36"/>
      <w:szCs w:val="36"/>
      <w:lang w:eastAsia="ar-SA"/>
    </w:rPr>
  </w:style>
  <w:style w:type="character" w:customStyle="1" w:styleId="Char3">
    <w:name w:val="مخطط المستند Char"/>
    <w:link w:val="af1"/>
    <w:rsid w:val="00B75E90"/>
    <w:rPr>
      <w:rFonts w:cs="Traditional Arabic"/>
      <w:color w:val="000000"/>
      <w:sz w:val="36"/>
      <w:szCs w:val="36"/>
      <w:shd w:val="clear" w:color="auto" w:fill="000080"/>
      <w:lang w:eastAsia="ar-SA"/>
    </w:rPr>
  </w:style>
  <w:style w:type="paragraph" w:customStyle="1" w:styleId="100">
    <w:name w:val="عنوان 10"/>
    <w:next w:val="a0"/>
    <w:rsid w:val="00B75E90"/>
    <w:pPr>
      <w:bidi/>
    </w:pPr>
    <w:rPr>
      <w:rFonts w:ascii="Tahoma" w:hAnsi="Tahoma" w:cs="Monotype Koufi"/>
      <w:bCs/>
      <w:color w:val="000000"/>
      <w:sz w:val="36"/>
      <w:szCs w:val="40"/>
      <w:lang w:eastAsia="ar-SA"/>
    </w:rPr>
  </w:style>
  <w:style w:type="paragraph" w:customStyle="1" w:styleId="11">
    <w:name w:val="عنوان 11"/>
    <w:next w:val="a0"/>
    <w:rsid w:val="00B75E90"/>
    <w:rPr>
      <w:rFonts w:ascii="Tahoma" w:hAnsi="Tahoma" w:cs="Andalus"/>
      <w:b/>
      <w:bCs/>
      <w:color w:val="000000"/>
      <w:sz w:val="40"/>
      <w:szCs w:val="40"/>
      <w:lang w:eastAsia="ar-SA"/>
    </w:rPr>
  </w:style>
  <w:style w:type="paragraph" w:customStyle="1" w:styleId="12">
    <w:name w:val="عنوان 12"/>
    <w:next w:val="a0"/>
    <w:rsid w:val="00B75E90"/>
    <w:rPr>
      <w:b/>
      <w:bCs/>
      <w:color w:val="000000"/>
      <w:sz w:val="40"/>
      <w:szCs w:val="40"/>
      <w:lang w:eastAsia="ar-SA"/>
    </w:rPr>
  </w:style>
  <w:style w:type="paragraph" w:customStyle="1" w:styleId="13">
    <w:name w:val="عنوان 13"/>
    <w:next w:val="a0"/>
    <w:rsid w:val="00B75E90"/>
    <w:rPr>
      <w:rFonts w:ascii="Tahoma" w:hAnsi="Tahoma" w:cs="Simplified Arabic"/>
      <w:b/>
      <w:bCs/>
      <w:i/>
      <w:iCs/>
      <w:color w:val="000000"/>
      <w:sz w:val="36"/>
      <w:szCs w:val="36"/>
      <w:lang w:eastAsia="ar-SA"/>
    </w:rPr>
  </w:style>
  <w:style w:type="paragraph" w:customStyle="1" w:styleId="14">
    <w:name w:val="عنوان 14"/>
    <w:next w:val="a0"/>
    <w:rsid w:val="00B75E90"/>
    <w:rPr>
      <w:rFonts w:ascii="Tahoma" w:hAnsi="Tahoma" w:cs="Traditional Arabic"/>
      <w:b/>
      <w:bCs/>
      <w:color w:val="000000"/>
      <w:sz w:val="32"/>
      <w:szCs w:val="32"/>
      <w:lang w:eastAsia="ar-SA"/>
    </w:rPr>
  </w:style>
  <w:style w:type="paragraph" w:styleId="af2">
    <w:name w:val="toa heading"/>
    <w:basedOn w:val="a0"/>
    <w:next w:val="a0"/>
    <w:rsid w:val="00B75E90"/>
    <w:pPr>
      <w:widowControl w:val="0"/>
      <w:spacing w:before="120"/>
      <w:ind w:firstLine="454"/>
      <w:jc w:val="both"/>
    </w:pPr>
    <w:rPr>
      <w:rFonts w:ascii="Arial" w:hAnsi="Arial" w:cs="Arial"/>
      <w:b/>
      <w:bCs/>
      <w:color w:val="000000"/>
      <w:lang w:eastAsia="ar-SA"/>
    </w:rPr>
  </w:style>
  <w:style w:type="paragraph" w:styleId="Index1">
    <w:name w:val="index 1"/>
    <w:basedOn w:val="a0"/>
    <w:next w:val="a0"/>
    <w:autoRedefine/>
    <w:semiHidden/>
    <w:rsid w:val="00B75E90"/>
    <w:pPr>
      <w:widowControl w:val="0"/>
      <w:ind w:left="360" w:hanging="360"/>
      <w:jc w:val="both"/>
    </w:pPr>
    <w:rPr>
      <w:rFonts w:cs="Traditional Arabic"/>
      <w:color w:val="000000"/>
      <w:sz w:val="36"/>
      <w:szCs w:val="36"/>
      <w:lang w:eastAsia="ar-SA"/>
    </w:rPr>
  </w:style>
  <w:style w:type="paragraph" w:styleId="af3">
    <w:name w:val="index heading"/>
    <w:basedOn w:val="a0"/>
    <w:next w:val="Index1"/>
    <w:rsid w:val="00B75E90"/>
    <w:pPr>
      <w:widowControl w:val="0"/>
      <w:ind w:firstLine="454"/>
      <w:jc w:val="both"/>
    </w:pPr>
    <w:rPr>
      <w:rFonts w:ascii="Arial" w:hAnsi="Arial" w:cs="Arial"/>
      <w:b/>
      <w:bCs/>
      <w:color w:val="000000"/>
      <w:sz w:val="36"/>
      <w:szCs w:val="36"/>
      <w:lang w:eastAsia="ar-SA"/>
    </w:rPr>
  </w:style>
  <w:style w:type="character" w:styleId="af4">
    <w:name w:val="annotation reference"/>
    <w:rsid w:val="00B75E90"/>
    <w:rPr>
      <w:sz w:val="16"/>
      <w:szCs w:val="16"/>
    </w:rPr>
  </w:style>
  <w:style w:type="character" w:styleId="af5">
    <w:name w:val="endnote reference"/>
    <w:uiPriority w:val="99"/>
    <w:rsid w:val="00B75E90"/>
    <w:rPr>
      <w:vertAlign w:val="superscript"/>
    </w:rPr>
  </w:style>
  <w:style w:type="paragraph" w:styleId="af6">
    <w:name w:val="annotation text"/>
    <w:basedOn w:val="a0"/>
    <w:link w:val="Char4"/>
    <w:rsid w:val="00B75E90"/>
    <w:pPr>
      <w:widowControl w:val="0"/>
      <w:ind w:firstLine="454"/>
      <w:jc w:val="both"/>
    </w:pPr>
    <w:rPr>
      <w:rFonts w:cs="Traditional Arabic"/>
      <w:color w:val="000000"/>
      <w:sz w:val="20"/>
      <w:szCs w:val="28"/>
      <w:lang w:eastAsia="ar-SA"/>
    </w:rPr>
  </w:style>
  <w:style w:type="character" w:customStyle="1" w:styleId="Char4">
    <w:name w:val="نص تعليق Char"/>
    <w:link w:val="af6"/>
    <w:rsid w:val="00B75E90"/>
    <w:rPr>
      <w:rFonts w:cs="Traditional Arabic"/>
      <w:color w:val="000000"/>
      <w:szCs w:val="28"/>
      <w:lang w:eastAsia="ar-SA"/>
    </w:rPr>
  </w:style>
  <w:style w:type="paragraph" w:styleId="af7">
    <w:name w:val="annotation subject"/>
    <w:basedOn w:val="af6"/>
    <w:next w:val="af6"/>
    <w:link w:val="Char5"/>
    <w:rsid w:val="00B75E90"/>
    <w:rPr>
      <w:b/>
      <w:bCs/>
    </w:rPr>
  </w:style>
  <w:style w:type="character" w:customStyle="1" w:styleId="Char5">
    <w:name w:val="موضوع تعليق Char"/>
    <w:link w:val="af7"/>
    <w:rsid w:val="00B75E90"/>
    <w:rPr>
      <w:rFonts w:cs="Traditional Arabic"/>
      <w:b/>
      <w:bCs/>
      <w:color w:val="000000"/>
      <w:szCs w:val="28"/>
      <w:lang w:eastAsia="ar-SA"/>
    </w:rPr>
  </w:style>
  <w:style w:type="paragraph" w:styleId="af8">
    <w:name w:val="Body Text"/>
    <w:basedOn w:val="a0"/>
    <w:link w:val="Char6"/>
    <w:rsid w:val="00B75E90"/>
    <w:pPr>
      <w:widowControl w:val="0"/>
      <w:spacing w:after="120"/>
      <w:jc w:val="mediumKashida"/>
    </w:pPr>
    <w:rPr>
      <w:rFonts w:cs="Traditional Arabic"/>
      <w:color w:val="000000"/>
      <w:szCs w:val="36"/>
      <w:lang w:val="fr-FR" w:eastAsia="ar-SA"/>
    </w:rPr>
  </w:style>
  <w:style w:type="character" w:customStyle="1" w:styleId="Char6">
    <w:name w:val="نص أساسي Char"/>
    <w:link w:val="af8"/>
    <w:rsid w:val="00B75E90"/>
    <w:rPr>
      <w:rFonts w:cs="Traditional Arabic"/>
      <w:color w:val="000000"/>
      <w:sz w:val="24"/>
      <w:szCs w:val="36"/>
      <w:lang w:val="fr-FR" w:eastAsia="ar-SA"/>
    </w:rPr>
  </w:style>
  <w:style w:type="paragraph" w:styleId="af9">
    <w:name w:val="endnote text"/>
    <w:basedOn w:val="a0"/>
    <w:link w:val="Char7"/>
    <w:uiPriority w:val="99"/>
    <w:rsid w:val="00B75E90"/>
    <w:pPr>
      <w:widowControl w:val="0"/>
      <w:ind w:firstLine="454"/>
      <w:jc w:val="both"/>
    </w:pPr>
    <w:rPr>
      <w:rFonts w:cs="Traditional Arabic"/>
      <w:color w:val="000000"/>
      <w:sz w:val="20"/>
      <w:szCs w:val="20"/>
      <w:lang w:eastAsia="ar-SA"/>
    </w:rPr>
  </w:style>
  <w:style w:type="character" w:customStyle="1" w:styleId="Char7">
    <w:name w:val="نص تعليق ختامي Char"/>
    <w:link w:val="af9"/>
    <w:uiPriority w:val="99"/>
    <w:rsid w:val="00B75E90"/>
    <w:rPr>
      <w:rFonts w:cs="Traditional Arabic"/>
      <w:color w:val="000000"/>
      <w:lang w:eastAsia="ar-SA"/>
    </w:rPr>
  </w:style>
  <w:style w:type="paragraph" w:styleId="afa">
    <w:name w:val="Balloon Text"/>
    <w:basedOn w:val="a0"/>
    <w:link w:val="Char8"/>
    <w:rsid w:val="00B75E90"/>
    <w:pPr>
      <w:widowControl w:val="0"/>
      <w:ind w:firstLine="454"/>
      <w:jc w:val="both"/>
    </w:pPr>
    <w:rPr>
      <w:rFonts w:cs="Tahoma"/>
      <w:color w:val="000000"/>
      <w:sz w:val="16"/>
      <w:szCs w:val="16"/>
      <w:lang w:eastAsia="ar-SA"/>
    </w:rPr>
  </w:style>
  <w:style w:type="character" w:customStyle="1" w:styleId="Char8">
    <w:name w:val="نص في بالون Char"/>
    <w:link w:val="afa"/>
    <w:rsid w:val="00B75E90"/>
    <w:rPr>
      <w:rFonts w:cs="Tahoma"/>
      <w:color w:val="000000"/>
      <w:sz w:val="16"/>
      <w:szCs w:val="16"/>
      <w:lang w:eastAsia="ar-SA"/>
    </w:rPr>
  </w:style>
  <w:style w:type="paragraph" w:styleId="afb">
    <w:name w:val="macro"/>
    <w:link w:val="Char9"/>
    <w:rsid w:val="00B75E9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9">
    <w:name w:val="نص ماكرو Char"/>
    <w:link w:val="afb"/>
    <w:rsid w:val="00B75E90"/>
    <w:rPr>
      <w:rFonts w:ascii="Courier New" w:hAnsi="Courier New" w:cs="Courier New"/>
      <w:color w:val="000000"/>
      <w:lang w:eastAsia="ar-SA"/>
    </w:rPr>
  </w:style>
  <w:style w:type="paragraph" w:styleId="afc">
    <w:name w:val="Block Text"/>
    <w:basedOn w:val="a0"/>
    <w:rsid w:val="00B75E90"/>
    <w:pPr>
      <w:widowControl w:val="0"/>
      <w:ind w:left="566" w:hanging="566"/>
      <w:jc w:val="lowKashida"/>
    </w:pPr>
    <w:rPr>
      <w:rFonts w:cs="Traditional Arabic"/>
      <w:color w:val="000000"/>
      <w:sz w:val="18"/>
      <w:szCs w:val="30"/>
      <w:lang w:eastAsia="ar-SA"/>
    </w:rPr>
  </w:style>
  <w:style w:type="paragraph" w:customStyle="1" w:styleId="15">
    <w:name w:val="نمط إضافي 1"/>
    <w:basedOn w:val="a0"/>
    <w:next w:val="a0"/>
    <w:rsid w:val="00B75E90"/>
    <w:pPr>
      <w:widowControl w:val="0"/>
    </w:pPr>
    <w:rPr>
      <w:rFonts w:cs="Andalus"/>
      <w:color w:val="0000FF"/>
      <w:sz w:val="36"/>
      <w:szCs w:val="40"/>
      <w:lang w:eastAsia="ar-SA"/>
    </w:rPr>
  </w:style>
  <w:style w:type="paragraph" w:customStyle="1" w:styleId="22">
    <w:name w:val="نمط إضافي 2"/>
    <w:basedOn w:val="a0"/>
    <w:next w:val="a0"/>
    <w:rsid w:val="00B75E90"/>
    <w:pPr>
      <w:widowControl w:val="0"/>
    </w:pPr>
    <w:rPr>
      <w:rFonts w:cs="Monotype Koufi"/>
      <w:bCs/>
      <w:color w:val="008000"/>
      <w:sz w:val="36"/>
      <w:szCs w:val="44"/>
      <w:lang w:eastAsia="ar-SA"/>
    </w:rPr>
  </w:style>
  <w:style w:type="paragraph" w:customStyle="1" w:styleId="31">
    <w:name w:val="نمط إضافي 3"/>
    <w:basedOn w:val="a0"/>
    <w:next w:val="a0"/>
    <w:rsid w:val="00B75E90"/>
    <w:pPr>
      <w:widowControl w:val="0"/>
    </w:pPr>
    <w:rPr>
      <w:rFonts w:cs="Tahoma"/>
      <w:color w:val="800080"/>
      <w:sz w:val="36"/>
      <w:szCs w:val="36"/>
      <w:lang w:eastAsia="ar-SA"/>
    </w:rPr>
  </w:style>
  <w:style w:type="paragraph" w:customStyle="1" w:styleId="41">
    <w:name w:val="نمط إضافي 4"/>
    <w:basedOn w:val="a0"/>
    <w:next w:val="a0"/>
    <w:rsid w:val="00B75E90"/>
    <w:pPr>
      <w:widowControl w:val="0"/>
    </w:pPr>
    <w:rPr>
      <w:rFonts w:cs="Simplified Arabic Fixed"/>
      <w:color w:val="FF6600"/>
      <w:sz w:val="44"/>
      <w:szCs w:val="36"/>
      <w:lang w:eastAsia="ar-SA"/>
    </w:rPr>
  </w:style>
  <w:style w:type="paragraph" w:customStyle="1" w:styleId="51">
    <w:name w:val="نمط إضافي 5"/>
    <w:basedOn w:val="a0"/>
    <w:next w:val="a0"/>
    <w:rsid w:val="00B75E90"/>
    <w:pPr>
      <w:widowControl w:val="0"/>
    </w:pPr>
    <w:rPr>
      <w:rFonts w:cs="DecoType Naskh"/>
      <w:color w:val="3366FF"/>
      <w:sz w:val="36"/>
      <w:szCs w:val="44"/>
      <w:lang w:eastAsia="ar-SA"/>
    </w:rPr>
  </w:style>
  <w:style w:type="character" w:customStyle="1" w:styleId="16">
    <w:name w:val="نمط حرفي 1"/>
    <w:rsid w:val="00B75E90"/>
    <w:rPr>
      <w:rFonts w:cs="Times New Roman"/>
      <w:szCs w:val="40"/>
    </w:rPr>
  </w:style>
  <w:style w:type="character" w:customStyle="1" w:styleId="23">
    <w:name w:val="نمط حرفي 2"/>
    <w:rsid w:val="00B75E90"/>
    <w:rPr>
      <w:rFonts w:ascii="Times New Roman" w:hAnsi="Times New Roman" w:cs="Times New Roman"/>
      <w:sz w:val="40"/>
      <w:szCs w:val="40"/>
    </w:rPr>
  </w:style>
  <w:style w:type="character" w:customStyle="1" w:styleId="32">
    <w:name w:val="نمط حرفي 3"/>
    <w:rsid w:val="00B75E90"/>
    <w:rPr>
      <w:rFonts w:ascii="Times New Roman" w:hAnsi="Times New Roman" w:cs="Times New Roman"/>
      <w:sz w:val="40"/>
      <w:szCs w:val="40"/>
    </w:rPr>
  </w:style>
  <w:style w:type="character" w:customStyle="1" w:styleId="42">
    <w:name w:val="نمط حرفي 4"/>
    <w:rsid w:val="00B75E90"/>
    <w:rPr>
      <w:rFonts w:cs="Times New Roman"/>
      <w:szCs w:val="40"/>
    </w:rPr>
  </w:style>
  <w:style w:type="character" w:customStyle="1" w:styleId="52">
    <w:name w:val="نمط حرفي 5"/>
    <w:rsid w:val="00B75E90"/>
    <w:rPr>
      <w:rFonts w:cs="Times New Roman"/>
      <w:szCs w:val="40"/>
    </w:rPr>
  </w:style>
  <w:style w:type="character" w:customStyle="1" w:styleId="afd">
    <w:name w:val="حديث"/>
    <w:rsid w:val="00B75E90"/>
    <w:rPr>
      <w:rFonts w:cs="Traditional Arabic"/>
      <w:szCs w:val="36"/>
    </w:rPr>
  </w:style>
  <w:style w:type="character" w:customStyle="1" w:styleId="afe">
    <w:name w:val="أثر"/>
    <w:rsid w:val="00B75E90"/>
    <w:rPr>
      <w:rFonts w:cs="Traditional Arabic"/>
      <w:szCs w:val="36"/>
    </w:rPr>
  </w:style>
  <w:style w:type="character" w:customStyle="1" w:styleId="aff">
    <w:name w:val="مثل"/>
    <w:rsid w:val="00B75E90"/>
    <w:rPr>
      <w:rFonts w:cs="Traditional Arabic"/>
      <w:szCs w:val="36"/>
    </w:rPr>
  </w:style>
  <w:style w:type="character" w:customStyle="1" w:styleId="aff0">
    <w:name w:val="قول"/>
    <w:rsid w:val="00B75E90"/>
    <w:rPr>
      <w:rFonts w:cs="Traditional Arabic"/>
      <w:szCs w:val="36"/>
    </w:rPr>
  </w:style>
  <w:style w:type="character" w:customStyle="1" w:styleId="aff1">
    <w:name w:val="شعر"/>
    <w:rsid w:val="00B75E90"/>
    <w:rPr>
      <w:rFonts w:cs="Traditional Arabic"/>
      <w:szCs w:val="36"/>
    </w:rPr>
  </w:style>
  <w:style w:type="character" w:customStyle="1" w:styleId="TraditionalArabic">
    <w:name w:val="نمط مرجع حاشية سفلية + (العربية وغيرها) Traditional Arabic"/>
    <w:rsid w:val="00B75E90"/>
    <w:rPr>
      <w:rFonts w:cs="Traditional Arabic"/>
      <w:vertAlign w:val="superscript"/>
    </w:rPr>
  </w:style>
  <w:style w:type="paragraph" w:styleId="a8">
    <w:name w:val="List Paragraph"/>
    <w:basedOn w:val="a0"/>
    <w:uiPriority w:val="34"/>
    <w:qFormat/>
    <w:rsid w:val="00B75E90"/>
    <w:pPr>
      <w:ind w:left="720"/>
      <w:contextualSpacing/>
    </w:pPr>
  </w:style>
  <w:style w:type="paragraph" w:styleId="aff2">
    <w:name w:val="TOC Heading"/>
    <w:basedOn w:val="1"/>
    <w:next w:val="a0"/>
    <w:uiPriority w:val="39"/>
    <w:unhideWhenUsed/>
    <w:qFormat/>
    <w:rsid w:val="005B60E6"/>
    <w:pPr>
      <w:keepNext/>
      <w:keepLines/>
      <w:spacing w:before="240" w:line="259" w:lineRule="auto"/>
      <w:ind w:firstLine="0"/>
      <w:jc w:val="left"/>
      <w:outlineLvl w:val="9"/>
    </w:pPr>
    <w:rPr>
      <w:rFonts w:ascii="Calibri Light" w:hAnsi="Calibri Light" w:cs="Times New Roman"/>
      <w:color w:val="2F5496"/>
      <w:rtl/>
      <w:lang w:bidi="ar-SA"/>
    </w:rPr>
  </w:style>
  <w:style w:type="character" w:customStyle="1" w:styleId="17">
    <w:name w:val="إشارة لم يتم حلها1"/>
    <w:uiPriority w:val="99"/>
    <w:semiHidden/>
    <w:unhideWhenUsed/>
    <w:rsid w:val="005B60E6"/>
    <w:rPr>
      <w:color w:val="605E5C"/>
      <w:shd w:val="clear" w:color="auto" w:fill="E1DFDD"/>
    </w:rPr>
  </w:style>
  <w:style w:type="paragraph" w:styleId="aff3">
    <w:name w:val="Normal (Web)"/>
    <w:basedOn w:val="a0"/>
    <w:uiPriority w:val="99"/>
    <w:semiHidden/>
    <w:unhideWhenUsed/>
    <w:rsid w:val="003C2645"/>
    <w:pPr>
      <w:bidi w:val="0"/>
      <w:spacing w:before="100" w:beforeAutospacing="1" w:after="100" w:afterAutospacing="1"/>
    </w:pPr>
  </w:style>
  <w:style w:type="character" w:styleId="aff4">
    <w:name w:val="Emphasis"/>
    <w:uiPriority w:val="20"/>
    <w:qFormat/>
    <w:rsid w:val="00871537"/>
    <w:rPr>
      <w:i/>
      <w:iCs/>
    </w:rPr>
  </w:style>
  <w:style w:type="character" w:customStyle="1" w:styleId="matn1">
    <w:name w:val="matn1"/>
    <w:basedOn w:val="a1"/>
    <w:rsid w:val="000E3A13"/>
    <w:rPr>
      <w:b/>
      <w:bCs/>
    </w:rPr>
  </w:style>
  <w:style w:type="character" w:customStyle="1" w:styleId="searchhighlight1">
    <w:name w:val="searchhighlight1"/>
    <w:basedOn w:val="a1"/>
    <w:rsid w:val="000E3A13"/>
    <w:rPr>
      <w:strike w:val="0"/>
      <w:dstrike w:val="0"/>
      <w:color w:val="FF0000"/>
      <w:u w:val="none"/>
      <w:effect w:val="none"/>
    </w:rPr>
  </w:style>
  <w:style w:type="character" w:styleId="aff5">
    <w:name w:val="Strong"/>
    <w:basedOn w:val="a1"/>
    <w:uiPriority w:val="22"/>
    <w:qFormat/>
    <w:rsid w:val="000E3A13"/>
    <w:rPr>
      <w:b/>
      <w:bCs/>
    </w:rPr>
  </w:style>
  <w:style w:type="character" w:customStyle="1" w:styleId="hadithnum1">
    <w:name w:val="hadithnum1"/>
    <w:basedOn w:val="a1"/>
    <w:rsid w:val="000E3A13"/>
    <w:rPr>
      <w:b/>
      <w:bCs/>
    </w:rPr>
  </w:style>
  <w:style w:type="paragraph" w:customStyle="1" w:styleId="aff6">
    <w:name w:val="العناوين"/>
    <w:basedOn w:val="a0"/>
    <w:link w:val="Chara"/>
    <w:qFormat/>
    <w:rsid w:val="00630959"/>
    <w:pPr>
      <w:ind w:firstLine="454"/>
      <w:jc w:val="both"/>
    </w:pPr>
    <w:rPr>
      <w:rFonts w:ascii="Traditional Arabic" w:hAnsi="Traditional Arabic" w:cs="AAA GoldenLotus"/>
      <w:sz w:val="36"/>
      <w:szCs w:val="32"/>
      <w:lang w:bidi="ar-EG"/>
    </w:rPr>
  </w:style>
  <w:style w:type="character" w:customStyle="1" w:styleId="Chara">
    <w:name w:val="العناوين Char"/>
    <w:link w:val="aff6"/>
    <w:rsid w:val="00630959"/>
    <w:rPr>
      <w:rFonts w:ascii="Traditional Arabic" w:hAnsi="Traditional Arabic" w:cs="AAA GoldenLotus"/>
      <w:sz w:val="36"/>
      <w:szCs w:val="32"/>
      <w:lang w:bidi="ar-EG"/>
    </w:rPr>
  </w:style>
  <w:style w:type="character" w:customStyle="1" w:styleId="searchhighlight">
    <w:name w:val="searchhighlight"/>
    <w:basedOn w:val="a1"/>
    <w:rsid w:val="00152DE3"/>
  </w:style>
  <w:style w:type="character" w:customStyle="1" w:styleId="matn">
    <w:name w:val="matn"/>
    <w:basedOn w:val="a1"/>
    <w:rsid w:val="00152DE3"/>
  </w:style>
  <w:style w:type="character" w:customStyle="1" w:styleId="page1">
    <w:name w:val="page1"/>
    <w:basedOn w:val="a1"/>
    <w:rsid w:val="00152DE3"/>
    <w:rPr>
      <w:color w:val="0000FF"/>
    </w:rPr>
  </w:style>
  <w:style w:type="character" w:customStyle="1" w:styleId="contentstyle">
    <w:name w:val="contentstyle"/>
    <w:basedOn w:val="a1"/>
    <w:rsid w:val="00152DE3"/>
  </w:style>
  <w:style w:type="character" w:customStyle="1" w:styleId="quran1">
    <w:name w:val="quran1"/>
    <w:basedOn w:val="a1"/>
    <w:rsid w:val="00152DE3"/>
    <w:rPr>
      <w:strike w:val="0"/>
      <w:dstrike w:val="0"/>
      <w:color w:val="00BC00"/>
      <w:u w:val="none"/>
      <w:effect w:val="none"/>
    </w:rPr>
  </w:style>
  <w:style w:type="character" w:customStyle="1" w:styleId="search-keys">
    <w:name w:val="search-keys"/>
    <w:basedOn w:val="a1"/>
    <w:rsid w:val="00152DE3"/>
  </w:style>
  <w:style w:type="character" w:customStyle="1" w:styleId="quran">
    <w:name w:val="quran"/>
    <w:basedOn w:val="a1"/>
    <w:rsid w:val="00152DE3"/>
  </w:style>
  <w:style w:type="character" w:customStyle="1" w:styleId="maintitle">
    <w:name w:val="maintitle"/>
    <w:basedOn w:val="a1"/>
    <w:rsid w:val="00152DE3"/>
  </w:style>
  <w:style w:type="character" w:customStyle="1" w:styleId="hadithnum">
    <w:name w:val="hadithnum"/>
    <w:basedOn w:val="a1"/>
    <w:rsid w:val="00152DE3"/>
  </w:style>
  <w:style w:type="character" w:customStyle="1" w:styleId="highlight">
    <w:name w:val="highlight"/>
    <w:basedOn w:val="a1"/>
    <w:rsid w:val="00152D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29A2"/>
    <w:pPr>
      <w:bidi/>
    </w:pPr>
    <w:rPr>
      <w:sz w:val="24"/>
      <w:szCs w:val="24"/>
    </w:rPr>
  </w:style>
  <w:style w:type="paragraph" w:styleId="1">
    <w:name w:val="heading 1"/>
    <w:basedOn w:val="a0"/>
    <w:next w:val="a0"/>
    <w:link w:val="1Char"/>
    <w:qFormat/>
    <w:rsid w:val="00A070B1"/>
    <w:pPr>
      <w:ind w:hanging="1"/>
      <w:jc w:val="center"/>
      <w:outlineLvl w:val="0"/>
    </w:pPr>
    <w:rPr>
      <w:rFonts w:ascii="Lotus Linotype" w:hAnsi="Lotus Linotype" w:cs="SKR HEAD2 Outlined"/>
      <w:b/>
      <w:color w:val="C00000"/>
      <w:sz w:val="52"/>
      <w:szCs w:val="52"/>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styleId="2">
    <w:name w:val="heading 2"/>
    <w:basedOn w:val="a0"/>
    <w:next w:val="a0"/>
    <w:link w:val="2Char"/>
    <w:uiPriority w:val="9"/>
    <w:qFormat/>
    <w:rsid w:val="009A40E3"/>
    <w:pPr>
      <w:spacing w:line="360" w:lineRule="auto"/>
      <w:ind w:hanging="1"/>
      <w:jc w:val="both"/>
      <w:outlineLvl w:val="1"/>
    </w:pPr>
    <w:rPr>
      <w:rFonts w:ascii="Lotus Linotype" w:hAnsi="Lotus Linotype" w:cs="mohammad bold art 1"/>
      <w:b/>
      <w:color w:val="0000CC"/>
      <w:sz w:val="28"/>
      <w:szCs w:val="28"/>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styleId="3">
    <w:name w:val="heading 3"/>
    <w:next w:val="a0"/>
    <w:link w:val="3Char"/>
    <w:qFormat/>
    <w:rsid w:val="00B75E90"/>
    <w:pPr>
      <w:keepNext/>
      <w:spacing w:before="240" w:after="60"/>
      <w:outlineLvl w:val="2"/>
    </w:pPr>
    <w:rPr>
      <w:rFonts w:ascii="Arial" w:hAnsi="Arial" w:cs="Arial"/>
      <w:b/>
      <w:bCs/>
      <w:noProof/>
      <w:color w:val="000000"/>
      <w:sz w:val="26"/>
      <w:szCs w:val="26"/>
      <w:lang w:eastAsia="ar-SA"/>
    </w:rPr>
  </w:style>
  <w:style w:type="paragraph" w:styleId="4">
    <w:name w:val="heading 4"/>
    <w:next w:val="a0"/>
    <w:link w:val="4Char"/>
    <w:qFormat/>
    <w:rsid w:val="00B75E90"/>
    <w:pPr>
      <w:keepNext/>
      <w:spacing w:before="240" w:after="60"/>
      <w:outlineLvl w:val="3"/>
    </w:pPr>
    <w:rPr>
      <w:b/>
      <w:bCs/>
      <w:noProof/>
      <w:color w:val="000000"/>
      <w:sz w:val="28"/>
      <w:szCs w:val="28"/>
      <w:lang w:eastAsia="ar-SA"/>
    </w:rPr>
  </w:style>
  <w:style w:type="paragraph" w:styleId="5">
    <w:name w:val="heading 5"/>
    <w:next w:val="a0"/>
    <w:link w:val="5Char"/>
    <w:qFormat/>
    <w:rsid w:val="00B75E9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0"/>
    <w:link w:val="6Char"/>
    <w:qFormat/>
    <w:rsid w:val="00B75E90"/>
    <w:pPr>
      <w:spacing w:before="240" w:after="60"/>
      <w:outlineLvl w:val="5"/>
    </w:pPr>
    <w:rPr>
      <w:b/>
      <w:bCs/>
      <w:noProof/>
      <w:color w:val="000000"/>
      <w:sz w:val="22"/>
      <w:szCs w:val="22"/>
      <w:lang w:eastAsia="ar-SA"/>
    </w:rPr>
  </w:style>
  <w:style w:type="paragraph" w:styleId="7">
    <w:name w:val="heading 7"/>
    <w:next w:val="a0"/>
    <w:link w:val="7Char"/>
    <w:qFormat/>
    <w:rsid w:val="00B75E90"/>
    <w:pPr>
      <w:spacing w:before="240" w:after="60"/>
      <w:outlineLvl w:val="6"/>
    </w:pPr>
    <w:rPr>
      <w:noProof/>
      <w:color w:val="000000"/>
      <w:sz w:val="24"/>
      <w:szCs w:val="24"/>
      <w:lang w:eastAsia="ar-SA"/>
    </w:rPr>
  </w:style>
  <w:style w:type="paragraph" w:styleId="8">
    <w:name w:val="heading 8"/>
    <w:next w:val="a0"/>
    <w:link w:val="8Char"/>
    <w:qFormat/>
    <w:rsid w:val="00B75E90"/>
    <w:pPr>
      <w:spacing w:before="240" w:after="60"/>
      <w:outlineLvl w:val="7"/>
    </w:pPr>
    <w:rPr>
      <w:i/>
      <w:iCs/>
      <w:noProof/>
      <w:color w:val="000000"/>
      <w:sz w:val="24"/>
      <w:szCs w:val="24"/>
      <w:lang w:eastAsia="ar-SA"/>
    </w:rPr>
  </w:style>
  <w:style w:type="paragraph" w:styleId="9">
    <w:name w:val="heading 9"/>
    <w:next w:val="a0"/>
    <w:link w:val="9Char"/>
    <w:qFormat/>
    <w:rsid w:val="00B75E90"/>
    <w:pPr>
      <w:spacing w:before="240" w:after="60"/>
      <w:outlineLvl w:val="8"/>
    </w:pPr>
    <w:rPr>
      <w:rFonts w:ascii="Arial" w:hAnsi="Arial" w:cs="Arial"/>
      <w:noProof/>
      <w:color w:val="00000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link w:val="1"/>
    <w:rsid w:val="00A070B1"/>
    <w:rPr>
      <w:rFonts w:ascii="Lotus Linotype" w:hAnsi="Lotus Linotype" w:cs="SKR HEAD2 Outlined"/>
      <w:b/>
      <w:color w:val="C00000"/>
      <w:sz w:val="52"/>
      <w:szCs w:val="52"/>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2Char">
    <w:name w:val="عنوان 2 Char"/>
    <w:link w:val="2"/>
    <w:uiPriority w:val="9"/>
    <w:rsid w:val="009A40E3"/>
    <w:rPr>
      <w:rFonts w:ascii="Lotus Linotype" w:hAnsi="Lotus Linotype" w:cs="mohammad bold art 1"/>
      <w:b/>
      <w:color w:val="0000CC"/>
      <w:sz w:val="28"/>
      <w:szCs w:val="28"/>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3Char">
    <w:name w:val="عنوان 3 Char"/>
    <w:link w:val="3"/>
    <w:rsid w:val="00B75E90"/>
    <w:rPr>
      <w:rFonts w:ascii="Arial" w:hAnsi="Arial" w:cs="Arial"/>
      <w:b/>
      <w:bCs/>
      <w:noProof/>
      <w:color w:val="000000"/>
      <w:sz w:val="26"/>
      <w:szCs w:val="26"/>
      <w:lang w:eastAsia="ar-SA"/>
    </w:rPr>
  </w:style>
  <w:style w:type="character" w:customStyle="1" w:styleId="4Char">
    <w:name w:val="عنوان 4 Char"/>
    <w:link w:val="4"/>
    <w:rsid w:val="00B75E90"/>
    <w:rPr>
      <w:b/>
      <w:bCs/>
      <w:noProof/>
      <w:color w:val="000000"/>
      <w:sz w:val="28"/>
      <w:szCs w:val="28"/>
      <w:lang w:eastAsia="ar-SA"/>
    </w:rPr>
  </w:style>
  <w:style w:type="character" w:customStyle="1" w:styleId="5Char">
    <w:name w:val="عنوان 5 Char"/>
    <w:link w:val="5"/>
    <w:rsid w:val="00B75E90"/>
    <w:rPr>
      <w:rFonts w:ascii="Tahoma" w:hAnsi="Tahoma" w:cs="Traditional Arabic"/>
      <w:b/>
      <w:bCs/>
      <w:i/>
      <w:iCs/>
      <w:noProof/>
      <w:color w:val="000000"/>
      <w:sz w:val="26"/>
      <w:szCs w:val="26"/>
      <w:lang w:eastAsia="ar-SA"/>
    </w:rPr>
  </w:style>
  <w:style w:type="character" w:customStyle="1" w:styleId="6Char">
    <w:name w:val="عنوان 6 Char"/>
    <w:link w:val="6"/>
    <w:rsid w:val="00B75E90"/>
    <w:rPr>
      <w:b/>
      <w:bCs/>
      <w:noProof/>
      <w:color w:val="000000"/>
      <w:sz w:val="22"/>
      <w:szCs w:val="22"/>
      <w:lang w:eastAsia="ar-SA"/>
    </w:rPr>
  </w:style>
  <w:style w:type="character" w:customStyle="1" w:styleId="7Char">
    <w:name w:val="عنوان 7 Char"/>
    <w:link w:val="7"/>
    <w:rsid w:val="00B75E90"/>
    <w:rPr>
      <w:noProof/>
      <w:color w:val="000000"/>
      <w:sz w:val="24"/>
      <w:szCs w:val="24"/>
      <w:lang w:eastAsia="ar-SA"/>
    </w:rPr>
  </w:style>
  <w:style w:type="character" w:customStyle="1" w:styleId="8Char">
    <w:name w:val="عنوان 8 Char"/>
    <w:link w:val="8"/>
    <w:rsid w:val="00B75E90"/>
    <w:rPr>
      <w:i/>
      <w:iCs/>
      <w:noProof/>
      <w:color w:val="000000"/>
      <w:sz w:val="24"/>
      <w:szCs w:val="24"/>
      <w:lang w:eastAsia="ar-SA"/>
    </w:rPr>
  </w:style>
  <w:style w:type="character" w:customStyle="1" w:styleId="9Char">
    <w:name w:val="عنوان 9 Char"/>
    <w:link w:val="9"/>
    <w:rsid w:val="00B75E90"/>
    <w:rPr>
      <w:rFonts w:ascii="Arial" w:hAnsi="Arial" w:cs="Arial"/>
      <w:noProof/>
      <w:color w:val="000000"/>
      <w:sz w:val="22"/>
      <w:szCs w:val="22"/>
      <w:lang w:eastAsia="ar-SA"/>
    </w:rPr>
  </w:style>
  <w:style w:type="paragraph" w:styleId="a4">
    <w:name w:val="footer"/>
    <w:basedOn w:val="a0"/>
    <w:link w:val="Char"/>
    <w:uiPriority w:val="99"/>
    <w:rsid w:val="00E04376"/>
    <w:pPr>
      <w:tabs>
        <w:tab w:val="center" w:pos="4320"/>
        <w:tab w:val="right" w:pos="8640"/>
      </w:tabs>
    </w:pPr>
  </w:style>
  <w:style w:type="character" w:customStyle="1" w:styleId="Char">
    <w:name w:val="تذييل الصفحة Char"/>
    <w:link w:val="a4"/>
    <w:uiPriority w:val="99"/>
    <w:rsid w:val="00B75E90"/>
    <w:rPr>
      <w:sz w:val="24"/>
      <w:szCs w:val="24"/>
    </w:rPr>
  </w:style>
  <w:style w:type="character" w:styleId="a5">
    <w:name w:val="page number"/>
    <w:basedOn w:val="a1"/>
    <w:rsid w:val="00E04376"/>
  </w:style>
  <w:style w:type="paragraph" w:styleId="a6">
    <w:name w:val="header"/>
    <w:basedOn w:val="a0"/>
    <w:link w:val="Char0"/>
    <w:uiPriority w:val="99"/>
    <w:rsid w:val="00E04376"/>
    <w:pPr>
      <w:tabs>
        <w:tab w:val="center" w:pos="4320"/>
        <w:tab w:val="right" w:pos="8640"/>
      </w:tabs>
    </w:pPr>
  </w:style>
  <w:style w:type="character" w:customStyle="1" w:styleId="Char0">
    <w:name w:val="رأس الصفحة Char"/>
    <w:link w:val="a6"/>
    <w:uiPriority w:val="99"/>
    <w:locked/>
    <w:rsid w:val="00053C34"/>
    <w:rPr>
      <w:sz w:val="24"/>
      <w:szCs w:val="24"/>
      <w:lang w:val="en-US" w:eastAsia="en-US" w:bidi="ar-SA"/>
    </w:rPr>
  </w:style>
  <w:style w:type="paragraph" w:customStyle="1" w:styleId="Char1">
    <w:name w:val="ا Char"/>
    <w:basedOn w:val="a0"/>
    <w:next w:val="a7"/>
    <w:rsid w:val="00053C34"/>
    <w:pPr>
      <w:ind w:firstLine="567"/>
      <w:jc w:val="both"/>
    </w:pPr>
    <w:rPr>
      <w:rFonts w:cs="DecoType Naskh"/>
      <w:sz w:val="32"/>
      <w:szCs w:val="32"/>
      <w:lang w:eastAsia="ar-SA" w:bidi="ar-YE"/>
    </w:rPr>
  </w:style>
  <w:style w:type="paragraph" w:styleId="a7">
    <w:name w:val="Plain Text"/>
    <w:basedOn w:val="a0"/>
    <w:rsid w:val="00053C34"/>
    <w:rPr>
      <w:rFonts w:ascii="Courier New" w:hAnsi="Courier New" w:cs="Courier New"/>
      <w:sz w:val="20"/>
      <w:szCs w:val="20"/>
    </w:rPr>
  </w:style>
  <w:style w:type="paragraph" w:styleId="a">
    <w:name w:val="Title"/>
    <w:basedOn w:val="a8"/>
    <w:qFormat/>
    <w:rsid w:val="00CA078E"/>
    <w:pPr>
      <w:numPr>
        <w:numId w:val="2"/>
      </w:numPr>
      <w:spacing w:after="120"/>
      <w:ind w:left="794" w:firstLine="357"/>
      <w:jc w:val="both"/>
    </w:pPr>
    <w:rPr>
      <w:rFonts w:ascii="AAA GoldenLotus" w:hAnsi="AAA GoldenLotus" w:cs="AAA GoldenLotus"/>
      <w:b/>
      <w:sz w:val="32"/>
      <w:szCs w:val="32"/>
    </w:rPr>
  </w:style>
  <w:style w:type="character" w:styleId="Hyperlink">
    <w:name w:val="Hyperlink"/>
    <w:uiPriority w:val="99"/>
    <w:rsid w:val="00053C34"/>
    <w:rPr>
      <w:color w:val="0000FF"/>
      <w:u w:val="single"/>
    </w:rPr>
  </w:style>
  <w:style w:type="table" w:styleId="a9">
    <w:name w:val="Table Grid"/>
    <w:basedOn w:val="a2"/>
    <w:rsid w:val="00F8304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0"/>
    <w:rsid w:val="00546316"/>
  </w:style>
  <w:style w:type="character" w:customStyle="1" w:styleId="aa">
    <w:name w:val="شواهد"/>
    <w:rsid w:val="00670065"/>
    <w:rPr>
      <w:rFonts w:ascii="Traditional Arabic" w:hAnsi="Traditional Arabic"/>
      <w:color w:val="0000FF"/>
      <w:sz w:val="32"/>
    </w:rPr>
  </w:style>
  <w:style w:type="paragraph" w:customStyle="1" w:styleId="20">
    <w:name w:val="رأس صفحة2"/>
    <w:aliases w:val="عنوان رأس صفحة يسار"/>
    <w:basedOn w:val="a0"/>
    <w:next w:val="a6"/>
    <w:rsid w:val="00062790"/>
    <w:pPr>
      <w:tabs>
        <w:tab w:val="center" w:pos="4320"/>
        <w:tab w:val="right" w:pos="8640"/>
      </w:tabs>
    </w:pPr>
  </w:style>
  <w:style w:type="paragraph" w:customStyle="1" w:styleId="ab">
    <w:name w:val="نمط الشعر"/>
    <w:autoRedefine/>
    <w:rsid w:val="00DA679E"/>
    <w:rPr>
      <w:rFonts w:ascii="Tahoma" w:hAnsi="Tahoma" w:cs="Traditional Arabic"/>
      <w:noProof/>
      <w:color w:val="000000"/>
      <w:sz w:val="36"/>
      <w:szCs w:val="36"/>
      <w:lang w:eastAsia="ar-SA"/>
    </w:rPr>
  </w:style>
  <w:style w:type="character" w:styleId="ac">
    <w:name w:val="footnote reference"/>
    <w:uiPriority w:val="99"/>
    <w:unhideWhenUsed/>
    <w:rsid w:val="00E46E95"/>
    <w:rPr>
      <w:vertAlign w:val="superscript"/>
    </w:rPr>
  </w:style>
  <w:style w:type="paragraph" w:styleId="ad">
    <w:name w:val="footnote text"/>
    <w:basedOn w:val="a0"/>
    <w:link w:val="Char2"/>
    <w:uiPriority w:val="99"/>
    <w:unhideWhenUsed/>
    <w:rsid w:val="00E46E95"/>
    <w:rPr>
      <w:sz w:val="20"/>
      <w:szCs w:val="20"/>
    </w:rPr>
  </w:style>
  <w:style w:type="character" w:customStyle="1" w:styleId="Char2">
    <w:name w:val="نص حاشية سفلية Char"/>
    <w:basedOn w:val="a1"/>
    <w:link w:val="ad"/>
    <w:uiPriority w:val="99"/>
    <w:semiHidden/>
    <w:rsid w:val="00E46E95"/>
  </w:style>
  <w:style w:type="paragraph" w:customStyle="1" w:styleId="Tahoma1809">
    <w:name w:val="نمط (لاتيني) Tahoma ‏18 نقطة أسود السطر الأول:  0.9 سم"/>
    <w:basedOn w:val="a0"/>
    <w:next w:val="a7"/>
    <w:rsid w:val="00B75E90"/>
    <w:pPr>
      <w:widowControl w:val="0"/>
      <w:ind w:firstLine="510"/>
      <w:jc w:val="both"/>
    </w:pPr>
    <w:rPr>
      <w:rFonts w:ascii="Tahoma" w:hAnsi="Tahoma" w:cs="Traditional Arabic"/>
      <w:color w:val="000000"/>
      <w:sz w:val="36"/>
      <w:szCs w:val="36"/>
      <w:lang w:eastAsia="ar-SA"/>
    </w:rPr>
  </w:style>
  <w:style w:type="paragraph" w:styleId="ae">
    <w:name w:val="caption"/>
    <w:basedOn w:val="a0"/>
    <w:next w:val="a0"/>
    <w:qFormat/>
    <w:rsid w:val="00B75E90"/>
    <w:pPr>
      <w:widowControl w:val="0"/>
      <w:overflowPunct w:val="0"/>
      <w:autoSpaceDE w:val="0"/>
      <w:autoSpaceDN w:val="0"/>
      <w:adjustRightInd w:val="0"/>
      <w:spacing w:before="120" w:after="120"/>
      <w:jc w:val="both"/>
      <w:textAlignment w:val="baseline"/>
    </w:pPr>
    <w:rPr>
      <w:rFonts w:cs="Traditional Arabic"/>
      <w:color w:val="000000"/>
      <w:sz w:val="36"/>
      <w:szCs w:val="36"/>
      <w:lang w:eastAsia="ar-SA"/>
    </w:rPr>
  </w:style>
  <w:style w:type="paragraph" w:styleId="af">
    <w:name w:val="table of figures"/>
    <w:basedOn w:val="a0"/>
    <w:next w:val="a0"/>
    <w:rsid w:val="00B75E90"/>
    <w:pPr>
      <w:widowControl w:val="0"/>
      <w:ind w:left="720" w:hanging="720"/>
      <w:jc w:val="both"/>
    </w:pPr>
    <w:rPr>
      <w:rFonts w:cs="Traditional Arabic"/>
      <w:color w:val="000000"/>
      <w:sz w:val="36"/>
      <w:szCs w:val="36"/>
      <w:lang w:eastAsia="ar-SA"/>
    </w:rPr>
  </w:style>
  <w:style w:type="paragraph" w:styleId="10">
    <w:name w:val="toc 1"/>
    <w:basedOn w:val="a0"/>
    <w:next w:val="a0"/>
    <w:autoRedefine/>
    <w:uiPriority w:val="39"/>
    <w:rsid w:val="002A7B80"/>
    <w:pPr>
      <w:widowControl w:val="0"/>
      <w:tabs>
        <w:tab w:val="right" w:leader="dot" w:pos="9061"/>
      </w:tabs>
      <w:ind w:hanging="1"/>
      <w:jc w:val="both"/>
    </w:pPr>
    <w:rPr>
      <w:rFonts w:cs="Traditional Arabic"/>
      <w:noProof/>
      <w:color w:val="000000"/>
      <w:sz w:val="28"/>
      <w:szCs w:val="28"/>
      <w:lang w:eastAsia="ar-SA"/>
      <w14:shadow w14:blurRad="50800" w14:dist="38100" w14:dir="2700000" w14:sx="100000" w14:sy="100000" w14:kx="0" w14:ky="0" w14:algn="tl">
        <w14:srgbClr w14:val="000000">
          <w14:alpha w14:val="60000"/>
        </w14:srgbClr>
      </w14:shadow>
    </w:rPr>
  </w:style>
  <w:style w:type="paragraph" w:styleId="21">
    <w:name w:val="toc 2"/>
    <w:basedOn w:val="a0"/>
    <w:next w:val="a0"/>
    <w:autoRedefine/>
    <w:uiPriority w:val="39"/>
    <w:rsid w:val="00470B96"/>
    <w:pPr>
      <w:widowControl w:val="0"/>
      <w:tabs>
        <w:tab w:val="right" w:leader="dot" w:pos="9061"/>
      </w:tabs>
      <w:ind w:left="360" w:firstLine="454"/>
      <w:jc w:val="both"/>
    </w:pPr>
    <w:rPr>
      <w:rFonts w:cs="Traditional Arabic"/>
      <w:noProof/>
      <w:color w:val="000000"/>
      <w:sz w:val="36"/>
      <w:szCs w:val="36"/>
      <w:lang w:eastAsia="ar-SA"/>
      <w14:shadow w14:blurRad="50800" w14:dist="38100" w14:dir="2700000" w14:sx="100000" w14:sy="100000" w14:kx="0" w14:ky="0" w14:algn="tl">
        <w14:srgbClr w14:val="000000">
          <w14:alpha w14:val="60000"/>
        </w14:srgbClr>
      </w14:shadow>
    </w:rPr>
  </w:style>
  <w:style w:type="paragraph" w:styleId="30">
    <w:name w:val="toc 3"/>
    <w:basedOn w:val="a0"/>
    <w:next w:val="a0"/>
    <w:autoRedefine/>
    <w:uiPriority w:val="39"/>
    <w:rsid w:val="00B75E90"/>
    <w:pPr>
      <w:widowControl w:val="0"/>
      <w:ind w:left="720" w:firstLine="454"/>
      <w:jc w:val="both"/>
    </w:pPr>
    <w:rPr>
      <w:rFonts w:cs="Traditional Arabic"/>
      <w:color w:val="000000"/>
      <w:sz w:val="36"/>
      <w:szCs w:val="36"/>
      <w:lang w:eastAsia="ar-SA"/>
    </w:rPr>
  </w:style>
  <w:style w:type="paragraph" w:styleId="40">
    <w:name w:val="toc 4"/>
    <w:basedOn w:val="a0"/>
    <w:next w:val="a0"/>
    <w:autoRedefine/>
    <w:uiPriority w:val="39"/>
    <w:rsid w:val="00B75E90"/>
    <w:pPr>
      <w:widowControl w:val="0"/>
      <w:ind w:left="1080" w:firstLine="454"/>
      <w:jc w:val="both"/>
    </w:pPr>
    <w:rPr>
      <w:rFonts w:cs="Traditional Arabic"/>
      <w:color w:val="000000"/>
      <w:sz w:val="36"/>
      <w:szCs w:val="36"/>
      <w:lang w:eastAsia="ar-SA"/>
    </w:rPr>
  </w:style>
  <w:style w:type="paragraph" w:styleId="50">
    <w:name w:val="toc 5"/>
    <w:basedOn w:val="a0"/>
    <w:next w:val="a0"/>
    <w:autoRedefine/>
    <w:uiPriority w:val="39"/>
    <w:rsid w:val="00B75E90"/>
    <w:pPr>
      <w:widowControl w:val="0"/>
      <w:ind w:left="1440" w:firstLine="454"/>
      <w:jc w:val="both"/>
    </w:pPr>
    <w:rPr>
      <w:rFonts w:cs="Traditional Arabic"/>
      <w:color w:val="000000"/>
      <w:sz w:val="36"/>
      <w:szCs w:val="36"/>
      <w:lang w:eastAsia="ar-SA"/>
    </w:rPr>
  </w:style>
  <w:style w:type="paragraph" w:styleId="60">
    <w:name w:val="toc 6"/>
    <w:basedOn w:val="a0"/>
    <w:next w:val="a0"/>
    <w:autoRedefine/>
    <w:uiPriority w:val="39"/>
    <w:rsid w:val="00B75E90"/>
    <w:pPr>
      <w:widowControl w:val="0"/>
      <w:ind w:left="1800" w:firstLine="454"/>
      <w:jc w:val="both"/>
    </w:pPr>
    <w:rPr>
      <w:rFonts w:cs="Traditional Arabic"/>
      <w:color w:val="000000"/>
      <w:sz w:val="36"/>
      <w:szCs w:val="36"/>
      <w:lang w:eastAsia="ar-SA"/>
    </w:rPr>
  </w:style>
  <w:style w:type="paragraph" w:styleId="70">
    <w:name w:val="toc 7"/>
    <w:basedOn w:val="a0"/>
    <w:next w:val="a0"/>
    <w:autoRedefine/>
    <w:uiPriority w:val="39"/>
    <w:rsid w:val="00B75E90"/>
    <w:pPr>
      <w:widowControl w:val="0"/>
      <w:ind w:left="2160" w:firstLine="454"/>
      <w:jc w:val="both"/>
    </w:pPr>
    <w:rPr>
      <w:rFonts w:cs="Traditional Arabic"/>
      <w:color w:val="000000"/>
      <w:sz w:val="36"/>
      <w:szCs w:val="36"/>
      <w:lang w:eastAsia="ar-SA"/>
    </w:rPr>
  </w:style>
  <w:style w:type="paragraph" w:styleId="80">
    <w:name w:val="toc 8"/>
    <w:basedOn w:val="a0"/>
    <w:next w:val="a0"/>
    <w:autoRedefine/>
    <w:uiPriority w:val="39"/>
    <w:rsid w:val="00B75E90"/>
    <w:pPr>
      <w:widowControl w:val="0"/>
      <w:ind w:left="2520" w:firstLine="454"/>
      <w:jc w:val="both"/>
    </w:pPr>
    <w:rPr>
      <w:rFonts w:cs="Traditional Arabic"/>
      <w:color w:val="000000"/>
      <w:sz w:val="36"/>
      <w:szCs w:val="36"/>
      <w:lang w:eastAsia="ar-SA"/>
    </w:rPr>
  </w:style>
  <w:style w:type="paragraph" w:styleId="90">
    <w:name w:val="toc 9"/>
    <w:basedOn w:val="a0"/>
    <w:next w:val="a0"/>
    <w:autoRedefine/>
    <w:uiPriority w:val="39"/>
    <w:rsid w:val="00B75E90"/>
    <w:pPr>
      <w:widowControl w:val="0"/>
      <w:ind w:left="2880" w:firstLine="454"/>
      <w:jc w:val="both"/>
    </w:pPr>
    <w:rPr>
      <w:rFonts w:cs="Traditional Arabic"/>
      <w:color w:val="000000"/>
      <w:sz w:val="36"/>
      <w:szCs w:val="36"/>
      <w:lang w:eastAsia="ar-SA"/>
    </w:rPr>
  </w:style>
  <w:style w:type="paragraph" w:styleId="af0">
    <w:name w:val="table of authorities"/>
    <w:basedOn w:val="a0"/>
    <w:next w:val="a0"/>
    <w:rsid w:val="00B75E90"/>
    <w:pPr>
      <w:widowControl w:val="0"/>
      <w:ind w:left="360" w:hanging="360"/>
      <w:jc w:val="both"/>
    </w:pPr>
    <w:rPr>
      <w:rFonts w:cs="Traditional Arabic"/>
      <w:color w:val="000000"/>
      <w:sz w:val="36"/>
      <w:szCs w:val="36"/>
      <w:lang w:eastAsia="ar-SA"/>
    </w:rPr>
  </w:style>
  <w:style w:type="paragraph" w:styleId="af1">
    <w:name w:val="Document Map"/>
    <w:basedOn w:val="a0"/>
    <w:link w:val="Char3"/>
    <w:rsid w:val="00B75E90"/>
    <w:pPr>
      <w:widowControl w:val="0"/>
      <w:shd w:val="clear" w:color="auto" w:fill="000080"/>
      <w:ind w:firstLine="454"/>
      <w:jc w:val="both"/>
    </w:pPr>
    <w:rPr>
      <w:rFonts w:cs="Traditional Arabic"/>
      <w:color w:val="000000"/>
      <w:sz w:val="36"/>
      <w:szCs w:val="36"/>
      <w:lang w:eastAsia="ar-SA"/>
    </w:rPr>
  </w:style>
  <w:style w:type="character" w:customStyle="1" w:styleId="Char3">
    <w:name w:val="مخطط المستند Char"/>
    <w:link w:val="af1"/>
    <w:rsid w:val="00B75E90"/>
    <w:rPr>
      <w:rFonts w:cs="Traditional Arabic"/>
      <w:color w:val="000000"/>
      <w:sz w:val="36"/>
      <w:szCs w:val="36"/>
      <w:shd w:val="clear" w:color="auto" w:fill="000080"/>
      <w:lang w:eastAsia="ar-SA"/>
    </w:rPr>
  </w:style>
  <w:style w:type="paragraph" w:customStyle="1" w:styleId="100">
    <w:name w:val="عنوان 10"/>
    <w:next w:val="a0"/>
    <w:rsid w:val="00B75E90"/>
    <w:pPr>
      <w:bidi/>
    </w:pPr>
    <w:rPr>
      <w:rFonts w:ascii="Tahoma" w:hAnsi="Tahoma" w:cs="Monotype Koufi"/>
      <w:bCs/>
      <w:color w:val="000000"/>
      <w:sz w:val="36"/>
      <w:szCs w:val="40"/>
      <w:lang w:eastAsia="ar-SA"/>
    </w:rPr>
  </w:style>
  <w:style w:type="paragraph" w:customStyle="1" w:styleId="11">
    <w:name w:val="عنوان 11"/>
    <w:next w:val="a0"/>
    <w:rsid w:val="00B75E90"/>
    <w:rPr>
      <w:rFonts w:ascii="Tahoma" w:hAnsi="Tahoma" w:cs="Andalus"/>
      <w:b/>
      <w:bCs/>
      <w:color w:val="000000"/>
      <w:sz w:val="40"/>
      <w:szCs w:val="40"/>
      <w:lang w:eastAsia="ar-SA"/>
    </w:rPr>
  </w:style>
  <w:style w:type="paragraph" w:customStyle="1" w:styleId="12">
    <w:name w:val="عنوان 12"/>
    <w:next w:val="a0"/>
    <w:rsid w:val="00B75E90"/>
    <w:rPr>
      <w:b/>
      <w:bCs/>
      <w:color w:val="000000"/>
      <w:sz w:val="40"/>
      <w:szCs w:val="40"/>
      <w:lang w:eastAsia="ar-SA"/>
    </w:rPr>
  </w:style>
  <w:style w:type="paragraph" w:customStyle="1" w:styleId="13">
    <w:name w:val="عنوان 13"/>
    <w:next w:val="a0"/>
    <w:rsid w:val="00B75E90"/>
    <w:rPr>
      <w:rFonts w:ascii="Tahoma" w:hAnsi="Tahoma" w:cs="Simplified Arabic"/>
      <w:b/>
      <w:bCs/>
      <w:i/>
      <w:iCs/>
      <w:color w:val="000000"/>
      <w:sz w:val="36"/>
      <w:szCs w:val="36"/>
      <w:lang w:eastAsia="ar-SA"/>
    </w:rPr>
  </w:style>
  <w:style w:type="paragraph" w:customStyle="1" w:styleId="14">
    <w:name w:val="عنوان 14"/>
    <w:next w:val="a0"/>
    <w:rsid w:val="00B75E90"/>
    <w:rPr>
      <w:rFonts w:ascii="Tahoma" w:hAnsi="Tahoma" w:cs="Traditional Arabic"/>
      <w:b/>
      <w:bCs/>
      <w:color w:val="000000"/>
      <w:sz w:val="32"/>
      <w:szCs w:val="32"/>
      <w:lang w:eastAsia="ar-SA"/>
    </w:rPr>
  </w:style>
  <w:style w:type="paragraph" w:styleId="af2">
    <w:name w:val="toa heading"/>
    <w:basedOn w:val="a0"/>
    <w:next w:val="a0"/>
    <w:rsid w:val="00B75E90"/>
    <w:pPr>
      <w:widowControl w:val="0"/>
      <w:spacing w:before="120"/>
      <w:ind w:firstLine="454"/>
      <w:jc w:val="both"/>
    </w:pPr>
    <w:rPr>
      <w:rFonts w:ascii="Arial" w:hAnsi="Arial" w:cs="Arial"/>
      <w:b/>
      <w:bCs/>
      <w:color w:val="000000"/>
      <w:lang w:eastAsia="ar-SA"/>
    </w:rPr>
  </w:style>
  <w:style w:type="paragraph" w:styleId="Index1">
    <w:name w:val="index 1"/>
    <w:basedOn w:val="a0"/>
    <w:next w:val="a0"/>
    <w:autoRedefine/>
    <w:semiHidden/>
    <w:rsid w:val="00B75E90"/>
    <w:pPr>
      <w:widowControl w:val="0"/>
      <w:ind w:left="360" w:hanging="360"/>
      <w:jc w:val="both"/>
    </w:pPr>
    <w:rPr>
      <w:rFonts w:cs="Traditional Arabic"/>
      <w:color w:val="000000"/>
      <w:sz w:val="36"/>
      <w:szCs w:val="36"/>
      <w:lang w:eastAsia="ar-SA"/>
    </w:rPr>
  </w:style>
  <w:style w:type="paragraph" w:styleId="af3">
    <w:name w:val="index heading"/>
    <w:basedOn w:val="a0"/>
    <w:next w:val="Index1"/>
    <w:rsid w:val="00B75E90"/>
    <w:pPr>
      <w:widowControl w:val="0"/>
      <w:ind w:firstLine="454"/>
      <w:jc w:val="both"/>
    </w:pPr>
    <w:rPr>
      <w:rFonts w:ascii="Arial" w:hAnsi="Arial" w:cs="Arial"/>
      <w:b/>
      <w:bCs/>
      <w:color w:val="000000"/>
      <w:sz w:val="36"/>
      <w:szCs w:val="36"/>
      <w:lang w:eastAsia="ar-SA"/>
    </w:rPr>
  </w:style>
  <w:style w:type="character" w:styleId="af4">
    <w:name w:val="annotation reference"/>
    <w:rsid w:val="00B75E90"/>
    <w:rPr>
      <w:sz w:val="16"/>
      <w:szCs w:val="16"/>
    </w:rPr>
  </w:style>
  <w:style w:type="character" w:styleId="af5">
    <w:name w:val="endnote reference"/>
    <w:uiPriority w:val="99"/>
    <w:rsid w:val="00B75E90"/>
    <w:rPr>
      <w:vertAlign w:val="superscript"/>
    </w:rPr>
  </w:style>
  <w:style w:type="paragraph" w:styleId="af6">
    <w:name w:val="annotation text"/>
    <w:basedOn w:val="a0"/>
    <w:link w:val="Char4"/>
    <w:rsid w:val="00B75E90"/>
    <w:pPr>
      <w:widowControl w:val="0"/>
      <w:ind w:firstLine="454"/>
      <w:jc w:val="both"/>
    </w:pPr>
    <w:rPr>
      <w:rFonts w:cs="Traditional Arabic"/>
      <w:color w:val="000000"/>
      <w:sz w:val="20"/>
      <w:szCs w:val="28"/>
      <w:lang w:eastAsia="ar-SA"/>
    </w:rPr>
  </w:style>
  <w:style w:type="character" w:customStyle="1" w:styleId="Char4">
    <w:name w:val="نص تعليق Char"/>
    <w:link w:val="af6"/>
    <w:rsid w:val="00B75E90"/>
    <w:rPr>
      <w:rFonts w:cs="Traditional Arabic"/>
      <w:color w:val="000000"/>
      <w:szCs w:val="28"/>
      <w:lang w:eastAsia="ar-SA"/>
    </w:rPr>
  </w:style>
  <w:style w:type="paragraph" w:styleId="af7">
    <w:name w:val="annotation subject"/>
    <w:basedOn w:val="af6"/>
    <w:next w:val="af6"/>
    <w:link w:val="Char5"/>
    <w:rsid w:val="00B75E90"/>
    <w:rPr>
      <w:b/>
      <w:bCs/>
    </w:rPr>
  </w:style>
  <w:style w:type="character" w:customStyle="1" w:styleId="Char5">
    <w:name w:val="موضوع تعليق Char"/>
    <w:link w:val="af7"/>
    <w:rsid w:val="00B75E90"/>
    <w:rPr>
      <w:rFonts w:cs="Traditional Arabic"/>
      <w:b/>
      <w:bCs/>
      <w:color w:val="000000"/>
      <w:szCs w:val="28"/>
      <w:lang w:eastAsia="ar-SA"/>
    </w:rPr>
  </w:style>
  <w:style w:type="paragraph" w:styleId="af8">
    <w:name w:val="Body Text"/>
    <w:basedOn w:val="a0"/>
    <w:link w:val="Char6"/>
    <w:rsid w:val="00B75E90"/>
    <w:pPr>
      <w:widowControl w:val="0"/>
      <w:spacing w:after="120"/>
      <w:jc w:val="mediumKashida"/>
    </w:pPr>
    <w:rPr>
      <w:rFonts w:cs="Traditional Arabic"/>
      <w:color w:val="000000"/>
      <w:szCs w:val="36"/>
      <w:lang w:val="fr-FR" w:eastAsia="ar-SA"/>
    </w:rPr>
  </w:style>
  <w:style w:type="character" w:customStyle="1" w:styleId="Char6">
    <w:name w:val="نص أساسي Char"/>
    <w:link w:val="af8"/>
    <w:rsid w:val="00B75E90"/>
    <w:rPr>
      <w:rFonts w:cs="Traditional Arabic"/>
      <w:color w:val="000000"/>
      <w:sz w:val="24"/>
      <w:szCs w:val="36"/>
      <w:lang w:val="fr-FR" w:eastAsia="ar-SA"/>
    </w:rPr>
  </w:style>
  <w:style w:type="paragraph" w:styleId="af9">
    <w:name w:val="endnote text"/>
    <w:basedOn w:val="a0"/>
    <w:link w:val="Char7"/>
    <w:uiPriority w:val="99"/>
    <w:rsid w:val="00B75E90"/>
    <w:pPr>
      <w:widowControl w:val="0"/>
      <w:ind w:firstLine="454"/>
      <w:jc w:val="both"/>
    </w:pPr>
    <w:rPr>
      <w:rFonts w:cs="Traditional Arabic"/>
      <w:color w:val="000000"/>
      <w:sz w:val="20"/>
      <w:szCs w:val="20"/>
      <w:lang w:eastAsia="ar-SA"/>
    </w:rPr>
  </w:style>
  <w:style w:type="character" w:customStyle="1" w:styleId="Char7">
    <w:name w:val="نص تعليق ختامي Char"/>
    <w:link w:val="af9"/>
    <w:uiPriority w:val="99"/>
    <w:rsid w:val="00B75E90"/>
    <w:rPr>
      <w:rFonts w:cs="Traditional Arabic"/>
      <w:color w:val="000000"/>
      <w:lang w:eastAsia="ar-SA"/>
    </w:rPr>
  </w:style>
  <w:style w:type="paragraph" w:styleId="afa">
    <w:name w:val="Balloon Text"/>
    <w:basedOn w:val="a0"/>
    <w:link w:val="Char8"/>
    <w:rsid w:val="00B75E90"/>
    <w:pPr>
      <w:widowControl w:val="0"/>
      <w:ind w:firstLine="454"/>
      <w:jc w:val="both"/>
    </w:pPr>
    <w:rPr>
      <w:rFonts w:cs="Tahoma"/>
      <w:color w:val="000000"/>
      <w:sz w:val="16"/>
      <w:szCs w:val="16"/>
      <w:lang w:eastAsia="ar-SA"/>
    </w:rPr>
  </w:style>
  <w:style w:type="character" w:customStyle="1" w:styleId="Char8">
    <w:name w:val="نص في بالون Char"/>
    <w:link w:val="afa"/>
    <w:rsid w:val="00B75E90"/>
    <w:rPr>
      <w:rFonts w:cs="Tahoma"/>
      <w:color w:val="000000"/>
      <w:sz w:val="16"/>
      <w:szCs w:val="16"/>
      <w:lang w:eastAsia="ar-SA"/>
    </w:rPr>
  </w:style>
  <w:style w:type="paragraph" w:styleId="afb">
    <w:name w:val="macro"/>
    <w:link w:val="Char9"/>
    <w:rsid w:val="00B75E9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9">
    <w:name w:val="نص ماكرو Char"/>
    <w:link w:val="afb"/>
    <w:rsid w:val="00B75E90"/>
    <w:rPr>
      <w:rFonts w:ascii="Courier New" w:hAnsi="Courier New" w:cs="Courier New"/>
      <w:color w:val="000000"/>
      <w:lang w:eastAsia="ar-SA"/>
    </w:rPr>
  </w:style>
  <w:style w:type="paragraph" w:styleId="afc">
    <w:name w:val="Block Text"/>
    <w:basedOn w:val="a0"/>
    <w:rsid w:val="00B75E90"/>
    <w:pPr>
      <w:widowControl w:val="0"/>
      <w:ind w:left="566" w:hanging="566"/>
      <w:jc w:val="lowKashida"/>
    </w:pPr>
    <w:rPr>
      <w:rFonts w:cs="Traditional Arabic"/>
      <w:color w:val="000000"/>
      <w:sz w:val="18"/>
      <w:szCs w:val="30"/>
      <w:lang w:eastAsia="ar-SA"/>
    </w:rPr>
  </w:style>
  <w:style w:type="paragraph" w:customStyle="1" w:styleId="15">
    <w:name w:val="نمط إضافي 1"/>
    <w:basedOn w:val="a0"/>
    <w:next w:val="a0"/>
    <w:rsid w:val="00B75E90"/>
    <w:pPr>
      <w:widowControl w:val="0"/>
    </w:pPr>
    <w:rPr>
      <w:rFonts w:cs="Andalus"/>
      <w:color w:val="0000FF"/>
      <w:sz w:val="36"/>
      <w:szCs w:val="40"/>
      <w:lang w:eastAsia="ar-SA"/>
    </w:rPr>
  </w:style>
  <w:style w:type="paragraph" w:customStyle="1" w:styleId="22">
    <w:name w:val="نمط إضافي 2"/>
    <w:basedOn w:val="a0"/>
    <w:next w:val="a0"/>
    <w:rsid w:val="00B75E90"/>
    <w:pPr>
      <w:widowControl w:val="0"/>
    </w:pPr>
    <w:rPr>
      <w:rFonts w:cs="Monotype Koufi"/>
      <w:bCs/>
      <w:color w:val="008000"/>
      <w:sz w:val="36"/>
      <w:szCs w:val="44"/>
      <w:lang w:eastAsia="ar-SA"/>
    </w:rPr>
  </w:style>
  <w:style w:type="paragraph" w:customStyle="1" w:styleId="31">
    <w:name w:val="نمط إضافي 3"/>
    <w:basedOn w:val="a0"/>
    <w:next w:val="a0"/>
    <w:rsid w:val="00B75E90"/>
    <w:pPr>
      <w:widowControl w:val="0"/>
    </w:pPr>
    <w:rPr>
      <w:rFonts w:cs="Tahoma"/>
      <w:color w:val="800080"/>
      <w:sz w:val="36"/>
      <w:szCs w:val="36"/>
      <w:lang w:eastAsia="ar-SA"/>
    </w:rPr>
  </w:style>
  <w:style w:type="paragraph" w:customStyle="1" w:styleId="41">
    <w:name w:val="نمط إضافي 4"/>
    <w:basedOn w:val="a0"/>
    <w:next w:val="a0"/>
    <w:rsid w:val="00B75E90"/>
    <w:pPr>
      <w:widowControl w:val="0"/>
    </w:pPr>
    <w:rPr>
      <w:rFonts w:cs="Simplified Arabic Fixed"/>
      <w:color w:val="FF6600"/>
      <w:sz w:val="44"/>
      <w:szCs w:val="36"/>
      <w:lang w:eastAsia="ar-SA"/>
    </w:rPr>
  </w:style>
  <w:style w:type="paragraph" w:customStyle="1" w:styleId="51">
    <w:name w:val="نمط إضافي 5"/>
    <w:basedOn w:val="a0"/>
    <w:next w:val="a0"/>
    <w:rsid w:val="00B75E90"/>
    <w:pPr>
      <w:widowControl w:val="0"/>
    </w:pPr>
    <w:rPr>
      <w:rFonts w:cs="DecoType Naskh"/>
      <w:color w:val="3366FF"/>
      <w:sz w:val="36"/>
      <w:szCs w:val="44"/>
      <w:lang w:eastAsia="ar-SA"/>
    </w:rPr>
  </w:style>
  <w:style w:type="character" w:customStyle="1" w:styleId="16">
    <w:name w:val="نمط حرفي 1"/>
    <w:rsid w:val="00B75E90"/>
    <w:rPr>
      <w:rFonts w:cs="Times New Roman"/>
      <w:szCs w:val="40"/>
    </w:rPr>
  </w:style>
  <w:style w:type="character" w:customStyle="1" w:styleId="23">
    <w:name w:val="نمط حرفي 2"/>
    <w:rsid w:val="00B75E90"/>
    <w:rPr>
      <w:rFonts w:ascii="Times New Roman" w:hAnsi="Times New Roman" w:cs="Times New Roman"/>
      <w:sz w:val="40"/>
      <w:szCs w:val="40"/>
    </w:rPr>
  </w:style>
  <w:style w:type="character" w:customStyle="1" w:styleId="32">
    <w:name w:val="نمط حرفي 3"/>
    <w:rsid w:val="00B75E90"/>
    <w:rPr>
      <w:rFonts w:ascii="Times New Roman" w:hAnsi="Times New Roman" w:cs="Times New Roman"/>
      <w:sz w:val="40"/>
      <w:szCs w:val="40"/>
    </w:rPr>
  </w:style>
  <w:style w:type="character" w:customStyle="1" w:styleId="42">
    <w:name w:val="نمط حرفي 4"/>
    <w:rsid w:val="00B75E90"/>
    <w:rPr>
      <w:rFonts w:cs="Times New Roman"/>
      <w:szCs w:val="40"/>
    </w:rPr>
  </w:style>
  <w:style w:type="character" w:customStyle="1" w:styleId="52">
    <w:name w:val="نمط حرفي 5"/>
    <w:rsid w:val="00B75E90"/>
    <w:rPr>
      <w:rFonts w:cs="Times New Roman"/>
      <w:szCs w:val="40"/>
    </w:rPr>
  </w:style>
  <w:style w:type="character" w:customStyle="1" w:styleId="afd">
    <w:name w:val="حديث"/>
    <w:rsid w:val="00B75E90"/>
    <w:rPr>
      <w:rFonts w:cs="Traditional Arabic"/>
      <w:szCs w:val="36"/>
    </w:rPr>
  </w:style>
  <w:style w:type="character" w:customStyle="1" w:styleId="afe">
    <w:name w:val="أثر"/>
    <w:rsid w:val="00B75E90"/>
    <w:rPr>
      <w:rFonts w:cs="Traditional Arabic"/>
      <w:szCs w:val="36"/>
    </w:rPr>
  </w:style>
  <w:style w:type="character" w:customStyle="1" w:styleId="aff">
    <w:name w:val="مثل"/>
    <w:rsid w:val="00B75E90"/>
    <w:rPr>
      <w:rFonts w:cs="Traditional Arabic"/>
      <w:szCs w:val="36"/>
    </w:rPr>
  </w:style>
  <w:style w:type="character" w:customStyle="1" w:styleId="aff0">
    <w:name w:val="قول"/>
    <w:rsid w:val="00B75E90"/>
    <w:rPr>
      <w:rFonts w:cs="Traditional Arabic"/>
      <w:szCs w:val="36"/>
    </w:rPr>
  </w:style>
  <w:style w:type="character" w:customStyle="1" w:styleId="aff1">
    <w:name w:val="شعر"/>
    <w:rsid w:val="00B75E90"/>
    <w:rPr>
      <w:rFonts w:cs="Traditional Arabic"/>
      <w:szCs w:val="36"/>
    </w:rPr>
  </w:style>
  <w:style w:type="character" w:customStyle="1" w:styleId="TraditionalArabic">
    <w:name w:val="نمط مرجع حاشية سفلية + (العربية وغيرها) Traditional Arabic"/>
    <w:rsid w:val="00B75E90"/>
    <w:rPr>
      <w:rFonts w:cs="Traditional Arabic"/>
      <w:vertAlign w:val="superscript"/>
    </w:rPr>
  </w:style>
  <w:style w:type="paragraph" w:styleId="a8">
    <w:name w:val="List Paragraph"/>
    <w:basedOn w:val="a0"/>
    <w:uiPriority w:val="34"/>
    <w:qFormat/>
    <w:rsid w:val="00B75E90"/>
    <w:pPr>
      <w:ind w:left="720"/>
      <w:contextualSpacing/>
    </w:pPr>
  </w:style>
  <w:style w:type="paragraph" w:styleId="aff2">
    <w:name w:val="TOC Heading"/>
    <w:basedOn w:val="1"/>
    <w:next w:val="a0"/>
    <w:uiPriority w:val="39"/>
    <w:unhideWhenUsed/>
    <w:qFormat/>
    <w:rsid w:val="005B60E6"/>
    <w:pPr>
      <w:keepNext/>
      <w:keepLines/>
      <w:spacing w:before="240" w:line="259" w:lineRule="auto"/>
      <w:ind w:firstLine="0"/>
      <w:jc w:val="left"/>
      <w:outlineLvl w:val="9"/>
    </w:pPr>
    <w:rPr>
      <w:rFonts w:ascii="Calibri Light" w:hAnsi="Calibri Light" w:cs="Times New Roman"/>
      <w:color w:val="2F5496"/>
      <w:rtl/>
      <w:lang w:bidi="ar-SA"/>
    </w:rPr>
  </w:style>
  <w:style w:type="character" w:customStyle="1" w:styleId="17">
    <w:name w:val="إشارة لم يتم حلها1"/>
    <w:uiPriority w:val="99"/>
    <w:semiHidden/>
    <w:unhideWhenUsed/>
    <w:rsid w:val="005B60E6"/>
    <w:rPr>
      <w:color w:val="605E5C"/>
      <w:shd w:val="clear" w:color="auto" w:fill="E1DFDD"/>
    </w:rPr>
  </w:style>
  <w:style w:type="paragraph" w:styleId="aff3">
    <w:name w:val="Normal (Web)"/>
    <w:basedOn w:val="a0"/>
    <w:uiPriority w:val="99"/>
    <w:semiHidden/>
    <w:unhideWhenUsed/>
    <w:rsid w:val="003C2645"/>
    <w:pPr>
      <w:bidi w:val="0"/>
      <w:spacing w:before="100" w:beforeAutospacing="1" w:after="100" w:afterAutospacing="1"/>
    </w:pPr>
  </w:style>
  <w:style w:type="character" w:styleId="aff4">
    <w:name w:val="Emphasis"/>
    <w:uiPriority w:val="20"/>
    <w:qFormat/>
    <w:rsid w:val="00871537"/>
    <w:rPr>
      <w:i/>
      <w:iCs/>
    </w:rPr>
  </w:style>
  <w:style w:type="character" w:customStyle="1" w:styleId="matn1">
    <w:name w:val="matn1"/>
    <w:basedOn w:val="a1"/>
    <w:rsid w:val="000E3A13"/>
    <w:rPr>
      <w:b/>
      <w:bCs/>
    </w:rPr>
  </w:style>
  <w:style w:type="character" w:customStyle="1" w:styleId="searchhighlight1">
    <w:name w:val="searchhighlight1"/>
    <w:basedOn w:val="a1"/>
    <w:rsid w:val="000E3A13"/>
    <w:rPr>
      <w:strike w:val="0"/>
      <w:dstrike w:val="0"/>
      <w:color w:val="FF0000"/>
      <w:u w:val="none"/>
      <w:effect w:val="none"/>
    </w:rPr>
  </w:style>
  <w:style w:type="character" w:styleId="aff5">
    <w:name w:val="Strong"/>
    <w:basedOn w:val="a1"/>
    <w:uiPriority w:val="22"/>
    <w:qFormat/>
    <w:rsid w:val="000E3A13"/>
    <w:rPr>
      <w:b/>
      <w:bCs/>
    </w:rPr>
  </w:style>
  <w:style w:type="character" w:customStyle="1" w:styleId="hadithnum1">
    <w:name w:val="hadithnum1"/>
    <w:basedOn w:val="a1"/>
    <w:rsid w:val="000E3A13"/>
    <w:rPr>
      <w:b/>
      <w:bCs/>
    </w:rPr>
  </w:style>
  <w:style w:type="paragraph" w:customStyle="1" w:styleId="aff6">
    <w:name w:val="العناوين"/>
    <w:basedOn w:val="a0"/>
    <w:link w:val="Chara"/>
    <w:qFormat/>
    <w:rsid w:val="00630959"/>
    <w:pPr>
      <w:ind w:firstLine="454"/>
      <w:jc w:val="both"/>
    </w:pPr>
    <w:rPr>
      <w:rFonts w:ascii="Traditional Arabic" w:hAnsi="Traditional Arabic" w:cs="AAA GoldenLotus"/>
      <w:sz w:val="36"/>
      <w:szCs w:val="32"/>
      <w:lang w:bidi="ar-EG"/>
    </w:rPr>
  </w:style>
  <w:style w:type="character" w:customStyle="1" w:styleId="Chara">
    <w:name w:val="العناوين Char"/>
    <w:link w:val="aff6"/>
    <w:rsid w:val="00630959"/>
    <w:rPr>
      <w:rFonts w:ascii="Traditional Arabic" w:hAnsi="Traditional Arabic" w:cs="AAA GoldenLotus"/>
      <w:sz w:val="36"/>
      <w:szCs w:val="32"/>
      <w:lang w:bidi="ar-EG"/>
    </w:rPr>
  </w:style>
  <w:style w:type="character" w:customStyle="1" w:styleId="searchhighlight">
    <w:name w:val="searchhighlight"/>
    <w:basedOn w:val="a1"/>
    <w:rsid w:val="00152DE3"/>
  </w:style>
  <w:style w:type="character" w:customStyle="1" w:styleId="matn">
    <w:name w:val="matn"/>
    <w:basedOn w:val="a1"/>
    <w:rsid w:val="00152DE3"/>
  </w:style>
  <w:style w:type="character" w:customStyle="1" w:styleId="page1">
    <w:name w:val="page1"/>
    <w:basedOn w:val="a1"/>
    <w:rsid w:val="00152DE3"/>
    <w:rPr>
      <w:color w:val="0000FF"/>
    </w:rPr>
  </w:style>
  <w:style w:type="character" w:customStyle="1" w:styleId="contentstyle">
    <w:name w:val="contentstyle"/>
    <w:basedOn w:val="a1"/>
    <w:rsid w:val="00152DE3"/>
  </w:style>
  <w:style w:type="character" w:customStyle="1" w:styleId="quran1">
    <w:name w:val="quran1"/>
    <w:basedOn w:val="a1"/>
    <w:rsid w:val="00152DE3"/>
    <w:rPr>
      <w:strike w:val="0"/>
      <w:dstrike w:val="0"/>
      <w:color w:val="00BC00"/>
      <w:u w:val="none"/>
      <w:effect w:val="none"/>
    </w:rPr>
  </w:style>
  <w:style w:type="character" w:customStyle="1" w:styleId="search-keys">
    <w:name w:val="search-keys"/>
    <w:basedOn w:val="a1"/>
    <w:rsid w:val="00152DE3"/>
  </w:style>
  <w:style w:type="character" w:customStyle="1" w:styleId="quran">
    <w:name w:val="quran"/>
    <w:basedOn w:val="a1"/>
    <w:rsid w:val="00152DE3"/>
  </w:style>
  <w:style w:type="character" w:customStyle="1" w:styleId="maintitle">
    <w:name w:val="maintitle"/>
    <w:basedOn w:val="a1"/>
    <w:rsid w:val="00152DE3"/>
  </w:style>
  <w:style w:type="character" w:customStyle="1" w:styleId="hadithnum">
    <w:name w:val="hadithnum"/>
    <w:basedOn w:val="a1"/>
    <w:rsid w:val="00152DE3"/>
  </w:style>
  <w:style w:type="character" w:customStyle="1" w:styleId="highlight">
    <w:name w:val="highlight"/>
    <w:basedOn w:val="a1"/>
    <w:rsid w:val="00152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779090">
      <w:bodyDiv w:val="1"/>
      <w:marLeft w:val="0"/>
      <w:marRight w:val="0"/>
      <w:marTop w:val="0"/>
      <w:marBottom w:val="0"/>
      <w:divBdr>
        <w:top w:val="none" w:sz="0" w:space="0" w:color="auto"/>
        <w:left w:val="none" w:sz="0" w:space="0" w:color="auto"/>
        <w:bottom w:val="none" w:sz="0" w:space="0" w:color="auto"/>
        <w:right w:val="none" w:sz="0" w:space="0" w:color="auto"/>
      </w:divBdr>
    </w:div>
    <w:div w:id="1421682750">
      <w:bodyDiv w:val="1"/>
      <w:marLeft w:val="0"/>
      <w:marRight w:val="0"/>
      <w:marTop w:val="0"/>
      <w:marBottom w:val="0"/>
      <w:divBdr>
        <w:top w:val="none" w:sz="0" w:space="0" w:color="auto"/>
        <w:left w:val="none" w:sz="0" w:space="0" w:color="auto"/>
        <w:bottom w:val="none" w:sz="0" w:space="0" w:color="auto"/>
        <w:right w:val="none" w:sz="0" w:space="0" w:color="auto"/>
      </w:divBdr>
    </w:div>
    <w:div w:id="1569612977">
      <w:bodyDiv w:val="1"/>
      <w:marLeft w:val="0"/>
      <w:marRight w:val="0"/>
      <w:marTop w:val="0"/>
      <w:marBottom w:val="0"/>
      <w:divBdr>
        <w:top w:val="none" w:sz="0" w:space="0" w:color="auto"/>
        <w:left w:val="none" w:sz="0" w:space="0" w:color="auto"/>
        <w:bottom w:val="none" w:sz="0" w:space="0" w:color="auto"/>
        <w:right w:val="none" w:sz="0" w:space="0" w:color="auto"/>
      </w:divBdr>
    </w:div>
    <w:div w:id="1638680514">
      <w:bodyDiv w:val="1"/>
      <w:marLeft w:val="0"/>
      <w:marRight w:val="0"/>
      <w:marTop w:val="0"/>
      <w:marBottom w:val="0"/>
      <w:divBdr>
        <w:top w:val="none" w:sz="0" w:space="0" w:color="auto"/>
        <w:left w:val="none" w:sz="0" w:space="0" w:color="auto"/>
        <w:bottom w:val="none" w:sz="0" w:space="0" w:color="auto"/>
        <w:right w:val="none" w:sz="0" w:space="0" w:color="auto"/>
      </w:divBdr>
    </w:div>
    <w:div w:id="166412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a\Downloads\&#1605;&#1593;&#1578;&#1605;&#1583;%20&#1602;&#1575;&#1604;&#1576;%20&#1580;&#1583;&#1610;&#1583;.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5F3C0-A913-43F3-8F7C-75F36594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معتمد قالب جديد</Template>
  <TotalTime>1</TotalTime>
  <Pages>6</Pages>
  <Words>1531</Words>
  <Characters>8729</Characters>
  <Application>Microsoft Office Word</Application>
  <DocSecurity>0</DocSecurity>
  <Lines>72</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Elzeny</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heba</dc:creator>
  <cp:lastModifiedBy>RCS</cp:lastModifiedBy>
  <cp:revision>2</cp:revision>
  <cp:lastPrinted>2020-08-28T21:56:00Z</cp:lastPrinted>
  <dcterms:created xsi:type="dcterms:W3CDTF">2020-11-03T07:34:00Z</dcterms:created>
  <dcterms:modified xsi:type="dcterms:W3CDTF">2020-11-03T07:34:00Z</dcterms:modified>
</cp:coreProperties>
</file>